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76D9F" w14:textId="77777777" w:rsidR="00F94E43" w:rsidRPr="00135865" w:rsidRDefault="00F47969" w:rsidP="00DE697E">
      <w:pPr>
        <w:rPr>
          <w:rFonts w:ascii="Arial" w:hAnsi="Arial" w:cs="Arial"/>
          <w:b/>
          <w:bCs/>
          <w:sz w:val="20"/>
          <w:szCs w:val="20"/>
        </w:rPr>
      </w:pPr>
      <w:r w:rsidRPr="00B42D5B">
        <w:rPr>
          <w:rFonts w:ascii="Arial" w:hAnsi="Arial" w:cs="Arial"/>
          <w:sz w:val="20"/>
          <w:szCs w:val="20"/>
        </w:rPr>
        <w:t>Time:</w:t>
      </w:r>
      <w:r w:rsidR="00C4017C" w:rsidRPr="00B42D5B">
        <w:rPr>
          <w:rFonts w:ascii="Arial" w:hAnsi="Arial" w:cs="Arial"/>
          <w:sz w:val="20"/>
          <w:szCs w:val="20"/>
        </w:rPr>
        <w:t xml:space="preserve"> 5:00</w:t>
      </w:r>
      <w:r w:rsidR="00AA7571" w:rsidRPr="00B42D5B">
        <w:rPr>
          <w:rFonts w:ascii="Arial" w:hAnsi="Arial" w:cs="Arial"/>
          <w:sz w:val="20"/>
          <w:szCs w:val="20"/>
        </w:rPr>
        <w:t xml:space="preserve"> pm</w:t>
      </w:r>
      <w:r w:rsidR="00C4017C" w:rsidRPr="00B42D5B">
        <w:rPr>
          <w:rFonts w:ascii="Arial" w:hAnsi="Arial" w:cs="Arial"/>
          <w:sz w:val="20"/>
          <w:szCs w:val="20"/>
        </w:rPr>
        <w:t xml:space="preserve"> – 6:3</w:t>
      </w:r>
      <w:r w:rsidR="00A90FDD" w:rsidRPr="00B42D5B">
        <w:rPr>
          <w:rFonts w:ascii="Arial" w:hAnsi="Arial" w:cs="Arial"/>
          <w:sz w:val="20"/>
          <w:szCs w:val="20"/>
        </w:rPr>
        <w:t>0 pm</w:t>
      </w:r>
    </w:p>
    <w:p w14:paraId="08D5525E" w14:textId="77777777" w:rsidR="00A90FDD" w:rsidRPr="00B42D5B" w:rsidRDefault="00A90FDD" w:rsidP="00DE697E">
      <w:pPr>
        <w:rPr>
          <w:rFonts w:ascii="Arial" w:hAnsi="Arial" w:cs="Arial"/>
          <w:sz w:val="20"/>
          <w:szCs w:val="20"/>
        </w:rPr>
      </w:pPr>
    </w:p>
    <w:p w14:paraId="385173DA" w14:textId="792660CF" w:rsidR="004E5421" w:rsidRPr="00B42D5B" w:rsidRDefault="00F47969" w:rsidP="00DE697E">
      <w:pPr>
        <w:rPr>
          <w:rFonts w:ascii="Arial" w:hAnsi="Arial" w:cs="Arial"/>
          <w:sz w:val="20"/>
          <w:szCs w:val="20"/>
        </w:rPr>
      </w:pPr>
      <w:r w:rsidRPr="00B42D5B">
        <w:rPr>
          <w:rFonts w:ascii="Arial" w:hAnsi="Arial" w:cs="Arial"/>
          <w:sz w:val="20"/>
          <w:szCs w:val="20"/>
        </w:rPr>
        <w:t xml:space="preserve">Location: </w:t>
      </w:r>
      <w:r w:rsidR="00227D35">
        <w:rPr>
          <w:rFonts w:ascii="Arial" w:hAnsi="Arial" w:cs="Arial"/>
          <w:sz w:val="20"/>
          <w:szCs w:val="20"/>
        </w:rPr>
        <w:t>Microsoft Team</w:t>
      </w:r>
    </w:p>
    <w:p w14:paraId="42A224D5" w14:textId="77777777" w:rsidR="007D164E" w:rsidRDefault="007D164E" w:rsidP="00DE697E">
      <w:pPr>
        <w:rPr>
          <w:rFonts w:ascii="Arial" w:hAnsi="Arial" w:cs="Arial"/>
          <w:sz w:val="20"/>
          <w:szCs w:val="20"/>
        </w:rPr>
      </w:pPr>
    </w:p>
    <w:p w14:paraId="03524CDF" w14:textId="77777777" w:rsidR="0008623F" w:rsidRPr="00B42D5B" w:rsidRDefault="0008623F" w:rsidP="00DE697E">
      <w:pPr>
        <w:rPr>
          <w:rFonts w:ascii="Arial" w:hAnsi="Arial" w:cs="Arial"/>
          <w:sz w:val="20"/>
          <w:szCs w:val="20"/>
        </w:rPr>
      </w:pPr>
    </w:p>
    <w:p w14:paraId="0800FE75" w14:textId="0EA3C39C" w:rsidR="00A4492D" w:rsidRDefault="00A4492D" w:rsidP="00A4492D">
      <w:r w:rsidRPr="00F8320B">
        <w:rPr>
          <w:b/>
          <w:bCs/>
        </w:rPr>
        <w:t>Voting Members Present</w:t>
      </w:r>
      <w:r>
        <w:t>:  D. Lafreniere MD,  H. Gutstein  MD,  F. Mirza MD,</w:t>
      </w:r>
      <w:r w:rsidR="00745A6B">
        <w:t xml:space="preserve"> </w:t>
      </w:r>
      <w:r>
        <w:t>T. Ruchir MD</w:t>
      </w:r>
    </w:p>
    <w:p w14:paraId="2EB8FD71" w14:textId="77777777" w:rsidR="0008623F" w:rsidRDefault="0008623F" w:rsidP="00A4492D"/>
    <w:p w14:paraId="292E8C79" w14:textId="77777777" w:rsidR="00A4492D" w:rsidRDefault="00A4492D" w:rsidP="00A4492D">
      <w:r w:rsidRPr="00F8320B">
        <w:rPr>
          <w:b/>
          <w:bCs/>
        </w:rPr>
        <w:t>Non-voting Members Present</w:t>
      </w:r>
      <w:r>
        <w:t xml:space="preserve">:  </w:t>
      </w:r>
      <w:proofErr w:type="spellStart"/>
      <w:r>
        <w:t>J.Geoghegan</w:t>
      </w:r>
      <w:proofErr w:type="spellEnd"/>
      <w:r>
        <w:t xml:space="preserve">,  A. Horbatuck, </w:t>
      </w:r>
      <w:proofErr w:type="spellStart"/>
      <w:r>
        <w:t>C.Hyers</w:t>
      </w:r>
      <w:proofErr w:type="spellEnd"/>
      <w:r>
        <w:t>,  A. Keilty</w:t>
      </w:r>
    </w:p>
    <w:p w14:paraId="79CFB9BF" w14:textId="77777777" w:rsidR="00A4492D" w:rsidRDefault="00A4492D" w:rsidP="00A4492D"/>
    <w:p w14:paraId="53605522" w14:textId="77777777" w:rsidR="009643B8" w:rsidRDefault="006B46D3" w:rsidP="00A4492D">
      <w:r>
        <w:rPr>
          <w:b/>
          <w:bCs/>
        </w:rPr>
        <w:t>Clinical</w:t>
      </w:r>
      <w:r w:rsidR="00F8320B">
        <w:rPr>
          <w:b/>
          <w:bCs/>
        </w:rPr>
        <w:t xml:space="preserve"> Council </w:t>
      </w:r>
      <w:r w:rsidR="00A4492D" w:rsidRPr="00F8320B">
        <w:rPr>
          <w:b/>
          <w:bCs/>
        </w:rPr>
        <w:t>Subcommittee Present</w:t>
      </w:r>
      <w:r w:rsidR="00A4492D">
        <w:t>:   S. Allen MD; J. Greenfield MD</w:t>
      </w:r>
      <w:r w:rsidR="009643B8">
        <w:t xml:space="preserve">; </w:t>
      </w:r>
      <w:r w:rsidR="00A4492D">
        <w:t>M. Henretta MD</w:t>
      </w:r>
      <w:r w:rsidR="009643B8">
        <w:t>; P Kerr MD;</w:t>
      </w:r>
    </w:p>
    <w:p w14:paraId="3115D2A4" w14:textId="7454801F" w:rsidR="00A4492D" w:rsidRPr="00DE30BA" w:rsidRDefault="00A4492D" w:rsidP="00A4492D">
      <w:pPr>
        <w:rPr>
          <w:rFonts w:ascii="Arial" w:hAnsi="Arial" w:cs="Arial"/>
          <w:sz w:val="20"/>
          <w:szCs w:val="20"/>
        </w:rPr>
      </w:pPr>
      <w:r w:rsidRPr="00DE30BA">
        <w:rPr>
          <w:rFonts w:ascii="Arial" w:hAnsi="Arial" w:cs="Arial"/>
          <w:sz w:val="20"/>
          <w:szCs w:val="20"/>
        </w:rPr>
        <w:t xml:space="preserve"> P. Kerr MD, M. </w:t>
      </w:r>
      <w:proofErr w:type="spellStart"/>
      <w:r w:rsidRPr="00DE30BA">
        <w:rPr>
          <w:rFonts w:ascii="Arial" w:hAnsi="Arial" w:cs="Arial"/>
          <w:sz w:val="20"/>
          <w:szCs w:val="20"/>
        </w:rPr>
        <w:t>Metersky</w:t>
      </w:r>
      <w:proofErr w:type="spellEnd"/>
      <w:r w:rsidRPr="00DE30BA">
        <w:rPr>
          <w:rFonts w:ascii="Arial" w:hAnsi="Arial" w:cs="Arial"/>
          <w:sz w:val="20"/>
          <w:szCs w:val="20"/>
        </w:rPr>
        <w:t xml:space="preserve"> MD, D. Stanley, MD, D. Stanley MD,  </w:t>
      </w:r>
      <w:proofErr w:type="spellStart"/>
      <w:r w:rsidRPr="00DE30BA">
        <w:rPr>
          <w:rFonts w:ascii="Arial" w:hAnsi="Arial" w:cs="Arial"/>
          <w:sz w:val="20"/>
          <w:szCs w:val="20"/>
        </w:rPr>
        <w:t>K.Staveley</w:t>
      </w:r>
      <w:proofErr w:type="spellEnd"/>
      <w:r w:rsidRPr="00DE30BA">
        <w:rPr>
          <w:rFonts w:ascii="Arial" w:hAnsi="Arial" w:cs="Arial"/>
          <w:sz w:val="20"/>
          <w:szCs w:val="20"/>
        </w:rPr>
        <w:t xml:space="preserve">-O’Carroll MD,  </w:t>
      </w:r>
      <w:r w:rsidR="009643B8">
        <w:rPr>
          <w:rFonts w:ascii="Arial" w:hAnsi="Arial" w:cs="Arial"/>
          <w:sz w:val="20"/>
          <w:szCs w:val="20"/>
        </w:rPr>
        <w:t xml:space="preserve">L Wolansky </w:t>
      </w:r>
      <w:r w:rsidRPr="00DE30BA">
        <w:rPr>
          <w:rFonts w:ascii="Arial" w:hAnsi="Arial" w:cs="Arial"/>
          <w:sz w:val="20"/>
          <w:szCs w:val="20"/>
        </w:rPr>
        <w:t xml:space="preserve">MD, </w:t>
      </w:r>
    </w:p>
    <w:p w14:paraId="2D3EB9F7" w14:textId="77777777" w:rsidR="00A4492D" w:rsidRDefault="00A4492D" w:rsidP="00A4492D"/>
    <w:p w14:paraId="66DA0A64" w14:textId="544B0AD9" w:rsidR="0008623F" w:rsidRPr="0008623F" w:rsidRDefault="00A4492D" w:rsidP="009B3F42">
      <w:r w:rsidRPr="006B46D3">
        <w:rPr>
          <w:b/>
          <w:bCs/>
        </w:rPr>
        <w:t>Guests</w:t>
      </w:r>
      <w:r>
        <w:t>: D. Hayes, C. Masotti, C. Ryan, G. Sznaj, L. Wall</w:t>
      </w:r>
    </w:p>
    <w:p w14:paraId="48D4C4C5" w14:textId="77777777" w:rsidR="0008623F" w:rsidRPr="009B3F42" w:rsidRDefault="0008623F" w:rsidP="009B3F42">
      <w:pPr>
        <w:rPr>
          <w:rFonts w:ascii="Arial" w:hAnsi="Arial" w:cs="Arial"/>
          <w:sz w:val="20"/>
          <w:szCs w:val="18"/>
        </w:rPr>
      </w:pPr>
    </w:p>
    <w:p w14:paraId="036F0A13" w14:textId="3FAD03ED" w:rsidR="006B46D3" w:rsidRPr="0026337E" w:rsidRDefault="009B3F42" w:rsidP="00130E5D">
      <w:pPr>
        <w:numPr>
          <w:ilvl w:val="0"/>
          <w:numId w:val="19"/>
        </w:numPr>
        <w:spacing w:after="120"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26337E">
        <w:rPr>
          <w:rFonts w:ascii="Arial" w:hAnsi="Arial" w:cs="Arial"/>
          <w:b/>
          <w:bCs/>
          <w:sz w:val="20"/>
          <w:szCs w:val="20"/>
        </w:rPr>
        <w:t>Call to Order</w:t>
      </w:r>
      <w:r w:rsidRPr="0026337E">
        <w:rPr>
          <w:rFonts w:ascii="Arial" w:hAnsi="Arial" w:cs="Arial"/>
          <w:b/>
          <w:bCs/>
          <w:sz w:val="20"/>
          <w:szCs w:val="20"/>
        </w:rPr>
        <w:tab/>
      </w:r>
      <w:r w:rsidRPr="0026337E">
        <w:rPr>
          <w:rFonts w:ascii="Arial" w:hAnsi="Arial" w:cs="Arial"/>
          <w:b/>
          <w:bCs/>
          <w:sz w:val="20"/>
          <w:szCs w:val="20"/>
        </w:rPr>
        <w:tab/>
      </w:r>
      <w:r w:rsidRPr="0026337E">
        <w:rPr>
          <w:rFonts w:ascii="Arial" w:hAnsi="Arial" w:cs="Arial"/>
          <w:b/>
          <w:bCs/>
          <w:sz w:val="20"/>
          <w:szCs w:val="20"/>
        </w:rPr>
        <w:tab/>
      </w:r>
      <w:r w:rsidRPr="0026337E">
        <w:rPr>
          <w:rFonts w:ascii="Arial" w:hAnsi="Arial" w:cs="Arial"/>
          <w:b/>
          <w:bCs/>
          <w:sz w:val="20"/>
          <w:szCs w:val="20"/>
        </w:rPr>
        <w:tab/>
      </w:r>
      <w:r w:rsidRPr="0026337E">
        <w:rPr>
          <w:rFonts w:ascii="Arial" w:hAnsi="Arial" w:cs="Arial"/>
          <w:b/>
          <w:bCs/>
          <w:sz w:val="20"/>
          <w:szCs w:val="20"/>
        </w:rPr>
        <w:tab/>
      </w:r>
      <w:r w:rsidRPr="0026337E">
        <w:rPr>
          <w:rFonts w:ascii="Arial" w:hAnsi="Arial" w:cs="Arial"/>
          <w:b/>
          <w:bCs/>
          <w:sz w:val="20"/>
          <w:szCs w:val="20"/>
        </w:rPr>
        <w:tab/>
      </w:r>
    </w:p>
    <w:p w14:paraId="03C7F2ED" w14:textId="3BF78786" w:rsidR="0008623F" w:rsidRDefault="009B3F42" w:rsidP="0026337E">
      <w:pPr>
        <w:spacing w:after="120" w:line="276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9B3F42">
        <w:rPr>
          <w:rFonts w:ascii="Arial" w:hAnsi="Arial" w:cs="Arial"/>
          <w:sz w:val="20"/>
          <w:szCs w:val="20"/>
        </w:rPr>
        <w:t>Dr. Lafreniere</w:t>
      </w:r>
      <w:r w:rsidR="006B46D3">
        <w:rPr>
          <w:rFonts w:ascii="Arial" w:hAnsi="Arial" w:cs="Arial"/>
          <w:sz w:val="20"/>
          <w:szCs w:val="20"/>
        </w:rPr>
        <w:t xml:space="preserve"> brought the meeting to order at </w:t>
      </w:r>
      <w:r w:rsidR="008D17DD">
        <w:rPr>
          <w:rFonts w:ascii="Arial" w:hAnsi="Arial" w:cs="Arial"/>
          <w:sz w:val="20"/>
          <w:szCs w:val="20"/>
        </w:rPr>
        <w:t>5:02</w:t>
      </w:r>
      <w:r w:rsidR="006B46D3">
        <w:rPr>
          <w:rFonts w:ascii="Arial" w:hAnsi="Arial" w:cs="Arial"/>
          <w:sz w:val="20"/>
          <w:szCs w:val="20"/>
        </w:rPr>
        <w:t xml:space="preserve"> pm.</w:t>
      </w:r>
    </w:p>
    <w:p w14:paraId="53CD1BBA" w14:textId="77777777" w:rsidR="0026337E" w:rsidRPr="009B3F42" w:rsidRDefault="0026337E" w:rsidP="0026337E">
      <w:pPr>
        <w:spacing w:after="120" w:line="276" w:lineRule="auto"/>
        <w:ind w:left="360"/>
        <w:contextualSpacing/>
        <w:rPr>
          <w:rFonts w:ascii="Arial" w:hAnsi="Arial" w:cs="Arial"/>
          <w:sz w:val="20"/>
          <w:szCs w:val="20"/>
        </w:rPr>
      </w:pPr>
    </w:p>
    <w:p w14:paraId="42784DEB" w14:textId="2216E60A" w:rsidR="00CA7D26" w:rsidRPr="00135865" w:rsidRDefault="009B3F42" w:rsidP="00130E5D">
      <w:pPr>
        <w:numPr>
          <w:ilvl w:val="0"/>
          <w:numId w:val="18"/>
        </w:numPr>
        <w:spacing w:after="120" w:line="276" w:lineRule="auto"/>
        <w:contextualSpacing/>
        <w:rPr>
          <w:rFonts w:ascii="Arial" w:hAnsi="Arial" w:cs="Arial"/>
          <w:sz w:val="20"/>
          <w:szCs w:val="20"/>
        </w:rPr>
      </w:pPr>
      <w:r w:rsidRPr="0026337E">
        <w:rPr>
          <w:rFonts w:ascii="Arial" w:hAnsi="Arial" w:cs="Arial"/>
          <w:b/>
          <w:sz w:val="20"/>
          <w:szCs w:val="20"/>
        </w:rPr>
        <w:t xml:space="preserve">Approval of </w:t>
      </w:r>
      <w:r w:rsidR="009643B8" w:rsidRPr="0026337E">
        <w:rPr>
          <w:rFonts w:ascii="Arial" w:hAnsi="Arial" w:cs="Arial"/>
          <w:b/>
          <w:sz w:val="20"/>
          <w:szCs w:val="20"/>
        </w:rPr>
        <w:t>February 24</w:t>
      </w:r>
      <w:r w:rsidRPr="0026337E">
        <w:rPr>
          <w:rFonts w:ascii="Arial" w:hAnsi="Arial" w:cs="Arial"/>
          <w:b/>
          <w:sz w:val="20"/>
          <w:szCs w:val="20"/>
        </w:rPr>
        <w:t xml:space="preserve">, </w:t>
      </w:r>
      <w:proofErr w:type="gramStart"/>
      <w:r w:rsidRPr="0026337E">
        <w:rPr>
          <w:rFonts w:ascii="Arial" w:hAnsi="Arial" w:cs="Arial"/>
          <w:b/>
          <w:sz w:val="20"/>
          <w:szCs w:val="20"/>
        </w:rPr>
        <w:t>2026</w:t>
      </w:r>
      <w:proofErr w:type="gramEnd"/>
      <w:r w:rsidRPr="0026337E">
        <w:rPr>
          <w:rFonts w:ascii="Arial" w:hAnsi="Arial" w:cs="Arial"/>
          <w:b/>
          <w:sz w:val="20"/>
          <w:szCs w:val="20"/>
        </w:rPr>
        <w:t xml:space="preserve"> Meeting Minutes*</w:t>
      </w:r>
      <w:bookmarkStart w:id="0" w:name="_Hlk195611946"/>
      <w:r w:rsidRPr="0026337E">
        <w:rPr>
          <w:rFonts w:ascii="Arial" w:hAnsi="Arial" w:cs="Arial"/>
          <w:b/>
          <w:sz w:val="20"/>
          <w:szCs w:val="20"/>
        </w:rPr>
        <w:tab/>
      </w:r>
      <w:r w:rsidRPr="00135865">
        <w:rPr>
          <w:rFonts w:ascii="Arial" w:hAnsi="Arial" w:cs="Arial"/>
          <w:sz w:val="20"/>
          <w:szCs w:val="20"/>
        </w:rPr>
        <w:tab/>
      </w:r>
      <w:r w:rsidR="0040624D" w:rsidRPr="00135865">
        <w:rPr>
          <w:rFonts w:ascii="Arial" w:hAnsi="Arial" w:cs="Arial"/>
          <w:sz w:val="20"/>
          <w:szCs w:val="20"/>
        </w:rPr>
        <w:tab/>
      </w:r>
      <w:r w:rsidR="0040624D" w:rsidRPr="00135865">
        <w:rPr>
          <w:rFonts w:ascii="Arial" w:hAnsi="Arial" w:cs="Arial"/>
          <w:sz w:val="20"/>
          <w:szCs w:val="20"/>
        </w:rPr>
        <w:tab/>
      </w:r>
      <w:r w:rsidR="0040624D" w:rsidRPr="00135865">
        <w:rPr>
          <w:rFonts w:ascii="Arial" w:hAnsi="Arial" w:cs="Arial"/>
          <w:sz w:val="20"/>
          <w:szCs w:val="20"/>
        </w:rPr>
        <w:tab/>
      </w:r>
      <w:r w:rsidRPr="00510D5A">
        <w:rPr>
          <w:rFonts w:ascii="Arial" w:hAnsi="Arial" w:cs="Arial"/>
          <w:b/>
          <w:bCs/>
          <w:sz w:val="20"/>
          <w:szCs w:val="20"/>
        </w:rPr>
        <w:t>Dr. Lafreniere</w:t>
      </w:r>
    </w:p>
    <w:p w14:paraId="0AB8CC1B" w14:textId="2E9FCF72" w:rsidR="009B3F42" w:rsidRPr="00135865" w:rsidRDefault="006B46D3" w:rsidP="00390A04">
      <w:pPr>
        <w:spacing w:after="120"/>
        <w:ind w:left="360"/>
        <w:contextualSpacing/>
        <w:rPr>
          <w:rFonts w:ascii="Arial" w:hAnsi="Arial" w:cs="Arial"/>
          <w:sz w:val="20"/>
          <w:szCs w:val="20"/>
        </w:rPr>
      </w:pPr>
      <w:r w:rsidRPr="00135865">
        <w:rPr>
          <w:rFonts w:ascii="Arial" w:hAnsi="Arial" w:cs="Arial"/>
          <w:sz w:val="20"/>
          <w:szCs w:val="20"/>
        </w:rPr>
        <w:t xml:space="preserve">The minutes for the </w:t>
      </w:r>
      <w:r w:rsidR="009643B8" w:rsidRPr="00135865">
        <w:rPr>
          <w:rFonts w:ascii="Arial" w:hAnsi="Arial" w:cs="Arial"/>
          <w:sz w:val="20"/>
          <w:szCs w:val="20"/>
        </w:rPr>
        <w:t>February</w:t>
      </w:r>
      <w:r w:rsidRPr="00135865">
        <w:rPr>
          <w:rFonts w:ascii="Arial" w:hAnsi="Arial" w:cs="Arial"/>
          <w:sz w:val="20"/>
          <w:szCs w:val="20"/>
        </w:rPr>
        <w:t xml:space="preserve"> 2</w:t>
      </w:r>
      <w:r w:rsidR="009643B8" w:rsidRPr="00135865">
        <w:rPr>
          <w:rFonts w:ascii="Arial" w:hAnsi="Arial" w:cs="Arial"/>
          <w:sz w:val="20"/>
          <w:szCs w:val="20"/>
        </w:rPr>
        <w:t>4</w:t>
      </w:r>
      <w:r w:rsidRPr="00135865">
        <w:rPr>
          <w:rFonts w:ascii="Arial" w:hAnsi="Arial" w:cs="Arial"/>
          <w:sz w:val="20"/>
          <w:szCs w:val="20"/>
        </w:rPr>
        <w:t xml:space="preserve">, </w:t>
      </w:r>
      <w:proofErr w:type="gramStart"/>
      <w:r w:rsidRPr="00135865">
        <w:rPr>
          <w:rFonts w:ascii="Arial" w:hAnsi="Arial" w:cs="Arial"/>
          <w:sz w:val="20"/>
          <w:szCs w:val="20"/>
        </w:rPr>
        <w:t>2026</w:t>
      </w:r>
      <w:proofErr w:type="gramEnd"/>
      <w:r w:rsidRPr="00135865">
        <w:rPr>
          <w:rFonts w:ascii="Arial" w:hAnsi="Arial" w:cs="Arial"/>
          <w:sz w:val="20"/>
          <w:szCs w:val="20"/>
        </w:rPr>
        <w:t xml:space="preserve"> meeting were approved as written with no votes in opposition or abstentions later in the morning.  </w:t>
      </w:r>
    </w:p>
    <w:p w14:paraId="475DF73D" w14:textId="77777777" w:rsidR="0008623F" w:rsidRPr="00135865" w:rsidRDefault="0008623F" w:rsidP="009B3F42">
      <w:pPr>
        <w:spacing w:after="120"/>
        <w:ind w:left="360"/>
        <w:contextualSpacing/>
        <w:rPr>
          <w:rFonts w:ascii="Arial" w:hAnsi="Arial" w:cs="Arial"/>
          <w:sz w:val="20"/>
          <w:szCs w:val="20"/>
        </w:rPr>
      </w:pPr>
    </w:p>
    <w:p w14:paraId="11EA978D" w14:textId="29BEF4E4" w:rsidR="002F050B" w:rsidRPr="00135865" w:rsidRDefault="002F050B" w:rsidP="002F050B">
      <w:pPr>
        <w:pStyle w:val="ListParagraph"/>
        <w:numPr>
          <w:ilvl w:val="0"/>
          <w:numId w:val="18"/>
        </w:numPr>
        <w:spacing w:after="120"/>
        <w:rPr>
          <w:rFonts w:ascii="Arial" w:hAnsi="Arial" w:cs="Arial"/>
          <w:b/>
          <w:bCs/>
          <w:sz w:val="20"/>
          <w:szCs w:val="20"/>
        </w:rPr>
      </w:pPr>
      <w:r w:rsidRPr="00135865">
        <w:rPr>
          <w:rFonts w:ascii="Arial" w:hAnsi="Arial" w:cs="Arial"/>
          <w:b/>
          <w:bCs/>
          <w:sz w:val="20"/>
          <w:szCs w:val="20"/>
        </w:rPr>
        <w:t>5/1/2026 Cigna Renewal</w:t>
      </w:r>
      <w:r w:rsidR="00707DFC">
        <w:rPr>
          <w:rFonts w:ascii="Arial" w:hAnsi="Arial" w:cs="Arial"/>
          <w:b/>
          <w:bCs/>
          <w:sz w:val="20"/>
          <w:szCs w:val="20"/>
        </w:rPr>
        <w:tab/>
      </w:r>
      <w:r w:rsidR="00707DFC">
        <w:rPr>
          <w:rFonts w:ascii="Arial" w:hAnsi="Arial" w:cs="Arial"/>
          <w:b/>
          <w:bCs/>
          <w:sz w:val="20"/>
          <w:szCs w:val="20"/>
        </w:rPr>
        <w:tab/>
      </w:r>
      <w:r w:rsidR="00707DFC">
        <w:rPr>
          <w:rFonts w:ascii="Arial" w:hAnsi="Arial" w:cs="Arial"/>
          <w:b/>
          <w:bCs/>
          <w:sz w:val="20"/>
          <w:szCs w:val="20"/>
        </w:rPr>
        <w:tab/>
      </w:r>
      <w:r w:rsidR="00707DFC">
        <w:rPr>
          <w:rFonts w:ascii="Arial" w:hAnsi="Arial" w:cs="Arial"/>
          <w:b/>
          <w:bCs/>
          <w:sz w:val="20"/>
          <w:szCs w:val="20"/>
        </w:rPr>
        <w:tab/>
      </w:r>
      <w:r w:rsidR="00707DFC">
        <w:rPr>
          <w:rFonts w:ascii="Arial" w:hAnsi="Arial" w:cs="Arial"/>
          <w:b/>
          <w:bCs/>
          <w:sz w:val="20"/>
          <w:szCs w:val="20"/>
        </w:rPr>
        <w:tab/>
      </w:r>
      <w:r w:rsidR="00707DFC">
        <w:rPr>
          <w:rFonts w:ascii="Arial" w:hAnsi="Arial" w:cs="Arial"/>
          <w:b/>
          <w:bCs/>
          <w:sz w:val="20"/>
          <w:szCs w:val="20"/>
        </w:rPr>
        <w:tab/>
      </w:r>
      <w:r w:rsidR="00707DFC">
        <w:rPr>
          <w:rFonts w:ascii="Arial" w:hAnsi="Arial" w:cs="Arial"/>
          <w:b/>
          <w:bCs/>
          <w:sz w:val="20"/>
          <w:szCs w:val="20"/>
        </w:rPr>
        <w:tab/>
      </w:r>
      <w:r w:rsidR="00707DFC">
        <w:rPr>
          <w:rFonts w:ascii="Arial" w:hAnsi="Arial" w:cs="Arial"/>
          <w:b/>
          <w:bCs/>
          <w:sz w:val="20"/>
          <w:szCs w:val="20"/>
        </w:rPr>
        <w:tab/>
      </w:r>
      <w:r w:rsidR="00707DFC">
        <w:rPr>
          <w:rFonts w:ascii="Arial" w:hAnsi="Arial" w:cs="Arial"/>
          <w:b/>
          <w:bCs/>
          <w:sz w:val="20"/>
          <w:szCs w:val="20"/>
        </w:rPr>
        <w:tab/>
      </w:r>
      <w:r w:rsidR="00707DFC">
        <w:rPr>
          <w:rFonts w:ascii="Arial" w:hAnsi="Arial" w:cs="Arial"/>
          <w:b/>
          <w:bCs/>
          <w:sz w:val="20"/>
          <w:szCs w:val="20"/>
        </w:rPr>
        <w:tab/>
      </w:r>
      <w:r w:rsidR="00707DFC">
        <w:rPr>
          <w:rFonts w:ascii="Arial" w:hAnsi="Arial" w:cs="Arial"/>
          <w:b/>
          <w:bCs/>
          <w:sz w:val="20"/>
          <w:szCs w:val="20"/>
        </w:rPr>
        <w:tab/>
        <w:t>Ms. Masotti</w:t>
      </w:r>
    </w:p>
    <w:p w14:paraId="529FF37D" w14:textId="5EB63D99" w:rsidR="00473AB1" w:rsidRPr="00135865" w:rsidRDefault="002D161D" w:rsidP="002D161D">
      <w:pPr>
        <w:pStyle w:val="ListParagraph"/>
        <w:spacing w:after="120"/>
        <w:ind w:left="360"/>
        <w:rPr>
          <w:rFonts w:ascii="Arial" w:hAnsi="Arial" w:cs="Arial"/>
          <w:sz w:val="20"/>
          <w:szCs w:val="20"/>
        </w:rPr>
      </w:pPr>
      <w:r w:rsidRPr="00135865">
        <w:rPr>
          <w:rFonts w:ascii="Arial" w:hAnsi="Arial" w:cs="Arial"/>
          <w:sz w:val="20"/>
          <w:szCs w:val="20"/>
        </w:rPr>
        <w:t xml:space="preserve">Ms. Masotti presented some slides when she gave an update on Cigna. A termination was issued </w:t>
      </w:r>
      <w:r w:rsidR="00390A04" w:rsidRPr="00135865">
        <w:rPr>
          <w:rFonts w:ascii="Arial" w:hAnsi="Arial" w:cs="Arial"/>
          <w:sz w:val="20"/>
          <w:szCs w:val="20"/>
        </w:rPr>
        <w:t xml:space="preserve">and </w:t>
      </w:r>
      <w:r w:rsidRPr="00135865">
        <w:rPr>
          <w:rFonts w:ascii="Arial" w:hAnsi="Arial" w:cs="Arial"/>
          <w:sz w:val="20"/>
          <w:szCs w:val="20"/>
        </w:rPr>
        <w:t xml:space="preserve">patient notices were </w:t>
      </w:r>
      <w:proofErr w:type="gramStart"/>
      <w:r w:rsidRPr="00135865">
        <w:rPr>
          <w:rFonts w:ascii="Arial" w:hAnsi="Arial" w:cs="Arial"/>
          <w:sz w:val="20"/>
          <w:szCs w:val="20"/>
        </w:rPr>
        <w:t>actually sent</w:t>
      </w:r>
      <w:proofErr w:type="gramEnd"/>
      <w:r w:rsidRPr="00135865">
        <w:rPr>
          <w:rFonts w:ascii="Arial" w:hAnsi="Arial" w:cs="Arial"/>
          <w:sz w:val="20"/>
          <w:szCs w:val="20"/>
        </w:rPr>
        <w:t xml:space="preserve"> out this week. Letters were required on the payor side to inform patients that we were in negotiations. April 30 is the deadline to reach </w:t>
      </w:r>
      <w:r w:rsidR="00473AB1" w:rsidRPr="00135865">
        <w:rPr>
          <w:rFonts w:ascii="Arial" w:hAnsi="Arial" w:cs="Arial"/>
          <w:sz w:val="20"/>
          <w:szCs w:val="20"/>
        </w:rPr>
        <w:t>an</w:t>
      </w:r>
      <w:r w:rsidRPr="00135865">
        <w:rPr>
          <w:rFonts w:ascii="Arial" w:hAnsi="Arial" w:cs="Arial"/>
          <w:sz w:val="20"/>
          <w:szCs w:val="20"/>
        </w:rPr>
        <w:t xml:space="preserve"> agreement for </w:t>
      </w:r>
      <w:proofErr w:type="gramStart"/>
      <w:r w:rsidRPr="00135865">
        <w:rPr>
          <w:rFonts w:ascii="Arial" w:hAnsi="Arial" w:cs="Arial"/>
          <w:sz w:val="20"/>
          <w:szCs w:val="20"/>
        </w:rPr>
        <w:t>a May</w:t>
      </w:r>
      <w:proofErr w:type="gramEnd"/>
      <w:r w:rsidRPr="00135865">
        <w:rPr>
          <w:rFonts w:ascii="Arial" w:hAnsi="Arial" w:cs="Arial"/>
          <w:sz w:val="20"/>
          <w:szCs w:val="20"/>
        </w:rPr>
        <w:t xml:space="preserve"> </w:t>
      </w:r>
      <w:r w:rsidR="00F14150">
        <w:rPr>
          <w:rFonts w:ascii="Arial" w:hAnsi="Arial" w:cs="Arial"/>
          <w:sz w:val="20"/>
          <w:szCs w:val="20"/>
        </w:rPr>
        <w:t>first</w:t>
      </w:r>
    </w:p>
    <w:p w14:paraId="242E1A29" w14:textId="3E9A2E85" w:rsidR="002F050B" w:rsidRDefault="002D161D" w:rsidP="00B81ACA">
      <w:pPr>
        <w:pStyle w:val="ListParagraph"/>
        <w:spacing w:after="120"/>
        <w:ind w:left="360"/>
        <w:rPr>
          <w:rFonts w:ascii="Arial" w:hAnsi="Arial" w:cs="Arial"/>
          <w:sz w:val="20"/>
          <w:szCs w:val="20"/>
        </w:rPr>
      </w:pPr>
      <w:r w:rsidRPr="00135865">
        <w:rPr>
          <w:rFonts w:ascii="Arial" w:hAnsi="Arial" w:cs="Arial"/>
          <w:sz w:val="20"/>
          <w:szCs w:val="20"/>
        </w:rPr>
        <w:t>effective dat</w:t>
      </w:r>
      <w:r w:rsidR="00F14150">
        <w:rPr>
          <w:rFonts w:ascii="Arial" w:hAnsi="Arial" w:cs="Arial"/>
          <w:sz w:val="20"/>
          <w:szCs w:val="20"/>
        </w:rPr>
        <w:t>e</w:t>
      </w:r>
      <w:r w:rsidRPr="00135865">
        <w:rPr>
          <w:rFonts w:ascii="Arial" w:hAnsi="Arial" w:cs="Arial"/>
          <w:sz w:val="20"/>
          <w:szCs w:val="20"/>
        </w:rPr>
        <w:t>. They do</w:t>
      </w:r>
      <w:r w:rsidR="00390A04" w:rsidRPr="00135865">
        <w:rPr>
          <w:rFonts w:ascii="Arial" w:hAnsi="Arial" w:cs="Arial"/>
          <w:sz w:val="20"/>
          <w:szCs w:val="20"/>
        </w:rPr>
        <w:t xml:space="preserve"> not reimburse us at the lowest </w:t>
      </w:r>
      <w:proofErr w:type="gramStart"/>
      <w:r w:rsidR="00390A04" w:rsidRPr="00135865">
        <w:rPr>
          <w:rFonts w:ascii="Arial" w:hAnsi="Arial" w:cs="Arial"/>
          <w:sz w:val="20"/>
          <w:szCs w:val="20"/>
        </w:rPr>
        <w:t>rate</w:t>
      </w:r>
      <w:proofErr w:type="gramEnd"/>
      <w:r w:rsidR="00390A04" w:rsidRPr="00135865">
        <w:rPr>
          <w:rFonts w:ascii="Arial" w:hAnsi="Arial" w:cs="Arial"/>
          <w:sz w:val="20"/>
          <w:szCs w:val="20"/>
        </w:rPr>
        <w:t xml:space="preserve"> and we want to retain a good market position.</w:t>
      </w:r>
      <w:r w:rsidRPr="00135865">
        <w:rPr>
          <w:rFonts w:ascii="Arial" w:hAnsi="Arial" w:cs="Arial"/>
          <w:sz w:val="20"/>
          <w:szCs w:val="20"/>
        </w:rPr>
        <w:t xml:space="preserve"> </w:t>
      </w:r>
      <w:r w:rsidR="00390A04" w:rsidRPr="00135865">
        <w:rPr>
          <w:rFonts w:ascii="Arial" w:hAnsi="Arial" w:cs="Arial"/>
          <w:sz w:val="20"/>
          <w:szCs w:val="20"/>
        </w:rPr>
        <w:t>Cigna is the second largest plan and about 12% of our book of business.  All in</w:t>
      </w:r>
      <w:r w:rsidR="0026337E">
        <w:rPr>
          <w:rFonts w:ascii="Arial" w:hAnsi="Arial" w:cs="Arial"/>
          <w:sz w:val="20"/>
          <w:szCs w:val="20"/>
        </w:rPr>
        <w:t xml:space="preserve"> </w:t>
      </w:r>
      <w:proofErr w:type="gramStart"/>
      <w:r w:rsidR="00390A04" w:rsidRPr="00135865">
        <w:rPr>
          <w:rFonts w:ascii="Arial" w:hAnsi="Arial" w:cs="Arial"/>
          <w:sz w:val="20"/>
          <w:szCs w:val="20"/>
        </w:rPr>
        <w:t>all</w:t>
      </w:r>
      <w:proofErr w:type="gramEnd"/>
      <w:r w:rsidR="00390A04" w:rsidRPr="00135865">
        <w:rPr>
          <w:rFonts w:ascii="Arial" w:hAnsi="Arial" w:cs="Arial"/>
          <w:sz w:val="20"/>
          <w:szCs w:val="20"/>
        </w:rPr>
        <w:t xml:space="preserve"> </w:t>
      </w:r>
      <w:proofErr w:type="gramStart"/>
      <w:r w:rsidR="00B81ACA" w:rsidRPr="00135865">
        <w:rPr>
          <w:rFonts w:ascii="Arial" w:hAnsi="Arial" w:cs="Arial"/>
          <w:sz w:val="20"/>
          <w:szCs w:val="20"/>
        </w:rPr>
        <w:t>they</w:t>
      </w:r>
      <w:proofErr w:type="gramEnd"/>
      <w:r w:rsidR="00B81ACA" w:rsidRPr="00135865">
        <w:rPr>
          <w:rFonts w:ascii="Arial" w:hAnsi="Arial" w:cs="Arial"/>
          <w:sz w:val="20"/>
          <w:szCs w:val="20"/>
        </w:rPr>
        <w:t xml:space="preserve"> are a population under 65.  We negotiate rates, then they put payer policies in  place payor </w:t>
      </w:r>
      <w:r w:rsidR="00F14150">
        <w:rPr>
          <w:rFonts w:ascii="Arial" w:hAnsi="Arial" w:cs="Arial"/>
          <w:sz w:val="20"/>
          <w:szCs w:val="20"/>
        </w:rPr>
        <w:t xml:space="preserve">policies </w:t>
      </w:r>
      <w:r w:rsidR="00B81ACA" w:rsidRPr="00135865">
        <w:rPr>
          <w:rFonts w:ascii="Arial" w:hAnsi="Arial" w:cs="Arial"/>
          <w:sz w:val="20"/>
          <w:szCs w:val="20"/>
        </w:rPr>
        <w:t>that dilute those rates.</w:t>
      </w:r>
      <w:r w:rsidR="00F14150">
        <w:rPr>
          <w:rFonts w:ascii="Arial" w:hAnsi="Arial" w:cs="Arial"/>
          <w:sz w:val="20"/>
          <w:szCs w:val="20"/>
        </w:rPr>
        <w:t xml:space="preserve"> Ms. Masotti</w:t>
      </w:r>
      <w:r w:rsidR="00B81ACA" w:rsidRPr="00135865">
        <w:rPr>
          <w:rFonts w:ascii="Arial" w:hAnsi="Arial" w:cs="Arial"/>
          <w:sz w:val="20"/>
          <w:szCs w:val="20"/>
        </w:rPr>
        <w:t xml:space="preserve"> will keep Council members </w:t>
      </w:r>
      <w:r w:rsidR="00194201" w:rsidRPr="00135865">
        <w:rPr>
          <w:rFonts w:ascii="Arial" w:hAnsi="Arial" w:cs="Arial"/>
          <w:sz w:val="20"/>
          <w:szCs w:val="20"/>
        </w:rPr>
        <w:t xml:space="preserve">posted on any progress in the negotiation. </w:t>
      </w:r>
    </w:p>
    <w:p w14:paraId="458CFACE" w14:textId="77777777" w:rsidR="00135865" w:rsidRPr="00135865" w:rsidRDefault="00135865" w:rsidP="00B81ACA">
      <w:pPr>
        <w:pStyle w:val="ListParagraph"/>
        <w:spacing w:after="120"/>
        <w:ind w:left="360"/>
        <w:rPr>
          <w:rFonts w:ascii="Arial" w:hAnsi="Arial" w:cs="Arial"/>
          <w:sz w:val="20"/>
          <w:szCs w:val="20"/>
        </w:rPr>
      </w:pPr>
    </w:p>
    <w:bookmarkEnd w:id="0"/>
    <w:p w14:paraId="5D5D4B59" w14:textId="26E2ED0D" w:rsidR="00135865" w:rsidRPr="00A93403" w:rsidRDefault="002F050B" w:rsidP="002F050B">
      <w:pPr>
        <w:pStyle w:val="ListParagraph"/>
        <w:numPr>
          <w:ilvl w:val="0"/>
          <w:numId w:val="18"/>
        </w:numPr>
        <w:rPr>
          <w:rFonts w:ascii="Arial" w:hAnsi="Arial" w:cs="Arial"/>
          <w:b/>
          <w:sz w:val="20"/>
          <w:szCs w:val="20"/>
        </w:rPr>
      </w:pPr>
      <w:proofErr w:type="spellStart"/>
      <w:r w:rsidRPr="00135865">
        <w:rPr>
          <w:rFonts w:ascii="Arial" w:hAnsi="Arial" w:cs="Arial"/>
          <w:b/>
          <w:sz w:val="20"/>
          <w:szCs w:val="20"/>
        </w:rPr>
        <w:t>Tel</w:t>
      </w:r>
      <w:r w:rsidR="00135865" w:rsidRPr="00135865">
        <w:rPr>
          <w:rFonts w:ascii="Arial" w:hAnsi="Arial" w:cs="Arial"/>
          <w:b/>
          <w:sz w:val="20"/>
          <w:szCs w:val="20"/>
        </w:rPr>
        <w:t>emed</w:t>
      </w:r>
      <w:proofErr w:type="spellEnd"/>
      <w:r w:rsidRPr="00135865">
        <w:rPr>
          <w:rFonts w:ascii="Arial" w:hAnsi="Arial" w:cs="Arial"/>
          <w:b/>
          <w:sz w:val="20"/>
          <w:szCs w:val="20"/>
        </w:rPr>
        <w:t xml:space="preserve"> Update</w:t>
      </w:r>
      <w:r w:rsidRPr="00135865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D1D39">
        <w:rPr>
          <w:rFonts w:ascii="Arial" w:hAnsi="Arial" w:cs="Arial"/>
          <w:sz w:val="20"/>
          <w:szCs w:val="20"/>
        </w:rPr>
        <w:tab/>
      </w:r>
      <w:r w:rsidR="007D1D39">
        <w:rPr>
          <w:rFonts w:ascii="Arial" w:hAnsi="Arial" w:cs="Arial"/>
          <w:sz w:val="20"/>
          <w:szCs w:val="20"/>
        </w:rPr>
        <w:tab/>
      </w:r>
      <w:r w:rsidR="007D1D39">
        <w:rPr>
          <w:rFonts w:ascii="Arial" w:hAnsi="Arial" w:cs="Arial"/>
          <w:sz w:val="20"/>
          <w:szCs w:val="20"/>
        </w:rPr>
        <w:tab/>
      </w:r>
      <w:r w:rsidR="007D1D39">
        <w:rPr>
          <w:rFonts w:ascii="Arial" w:hAnsi="Arial" w:cs="Arial"/>
          <w:sz w:val="20"/>
          <w:szCs w:val="20"/>
        </w:rPr>
        <w:tab/>
      </w:r>
      <w:r w:rsidR="007D1D39">
        <w:rPr>
          <w:rFonts w:ascii="Arial" w:hAnsi="Arial" w:cs="Arial"/>
          <w:sz w:val="20"/>
          <w:szCs w:val="20"/>
        </w:rPr>
        <w:tab/>
      </w:r>
      <w:r w:rsidR="007D1D39">
        <w:rPr>
          <w:rFonts w:ascii="Arial" w:hAnsi="Arial" w:cs="Arial"/>
          <w:sz w:val="20"/>
          <w:szCs w:val="20"/>
        </w:rPr>
        <w:tab/>
      </w:r>
      <w:r w:rsidR="007D1D39" w:rsidRPr="00A93403">
        <w:rPr>
          <w:rFonts w:ascii="Arial" w:hAnsi="Arial" w:cs="Arial"/>
          <w:b/>
          <w:sz w:val="20"/>
          <w:szCs w:val="20"/>
        </w:rPr>
        <w:t>Ms</w:t>
      </w:r>
      <w:r w:rsidR="00A93403">
        <w:rPr>
          <w:rFonts w:ascii="Arial" w:hAnsi="Arial" w:cs="Arial"/>
          <w:b/>
          <w:sz w:val="20"/>
          <w:szCs w:val="20"/>
        </w:rPr>
        <w:t>. Hayes</w:t>
      </w:r>
    </w:p>
    <w:p w14:paraId="6BAE6D1E" w14:textId="1F713158" w:rsidR="002F050B" w:rsidRDefault="00135865" w:rsidP="00135865">
      <w:pPr>
        <w:pStyle w:val="ListParagraph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 </w:t>
      </w:r>
      <w:r w:rsidR="002F050B">
        <w:rPr>
          <w:rFonts w:ascii="Arial" w:hAnsi="Arial" w:cs="Arial"/>
          <w:sz w:val="20"/>
          <w:szCs w:val="20"/>
        </w:rPr>
        <w:t>Ms. Hayes</w:t>
      </w:r>
      <w:r>
        <w:rPr>
          <w:rFonts w:ascii="Arial" w:hAnsi="Arial" w:cs="Arial"/>
          <w:sz w:val="20"/>
          <w:szCs w:val="20"/>
        </w:rPr>
        <w:t>, telehealth is already</w:t>
      </w:r>
      <w:r w:rsidR="005A7D8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being </w:t>
      </w:r>
      <w:proofErr w:type="gramStart"/>
      <w:r>
        <w:rPr>
          <w:rFonts w:ascii="Arial" w:hAnsi="Arial" w:cs="Arial"/>
          <w:sz w:val="20"/>
          <w:szCs w:val="20"/>
        </w:rPr>
        <w:t>reactivated</w:t>
      </w:r>
      <w:proofErr w:type="gramEnd"/>
      <w:r>
        <w:rPr>
          <w:rFonts w:ascii="Arial" w:hAnsi="Arial" w:cs="Arial"/>
          <w:sz w:val="20"/>
          <w:szCs w:val="20"/>
        </w:rPr>
        <w:t xml:space="preserve"> and she has been working</w:t>
      </w:r>
      <w:r w:rsidR="0034652F">
        <w:rPr>
          <w:rFonts w:ascii="Arial" w:hAnsi="Arial" w:cs="Arial"/>
          <w:sz w:val="20"/>
          <w:szCs w:val="20"/>
        </w:rPr>
        <w:t xml:space="preserve"> with</w:t>
      </w:r>
      <w:r>
        <w:rPr>
          <w:rFonts w:ascii="Arial" w:hAnsi="Arial" w:cs="Arial"/>
          <w:sz w:val="20"/>
          <w:szCs w:val="20"/>
        </w:rPr>
        <w:t xml:space="preserve"> the people from the EPIC</w:t>
      </w:r>
      <w:r w:rsidR="0034652F">
        <w:rPr>
          <w:rFonts w:ascii="Arial" w:hAnsi="Arial" w:cs="Arial"/>
          <w:sz w:val="20"/>
          <w:szCs w:val="20"/>
        </w:rPr>
        <w:t xml:space="preserve"> team.</w:t>
      </w:r>
      <w:r>
        <w:rPr>
          <w:rFonts w:ascii="Arial" w:hAnsi="Arial" w:cs="Arial"/>
          <w:sz w:val="20"/>
          <w:szCs w:val="20"/>
        </w:rPr>
        <w:t xml:space="preserve">  She anticipates</w:t>
      </w:r>
      <w:r w:rsidR="005A7D89">
        <w:rPr>
          <w:rFonts w:ascii="Arial" w:hAnsi="Arial" w:cs="Arial"/>
          <w:sz w:val="20"/>
          <w:szCs w:val="20"/>
        </w:rPr>
        <w:t xml:space="preserve"> the turnaround</w:t>
      </w:r>
      <w:r>
        <w:rPr>
          <w:rFonts w:ascii="Arial" w:hAnsi="Arial" w:cs="Arial"/>
          <w:sz w:val="20"/>
          <w:szCs w:val="20"/>
        </w:rPr>
        <w:t xml:space="preserve"> will be soon.  Dr. Celi commented </w:t>
      </w:r>
      <w:r w:rsidR="00A2360D">
        <w:rPr>
          <w:rFonts w:ascii="Arial" w:hAnsi="Arial" w:cs="Arial"/>
          <w:sz w:val="20"/>
          <w:szCs w:val="20"/>
        </w:rPr>
        <w:t>that this is incredibly popular and it has been very disruptive to them.  Dr. Agresta</w:t>
      </w:r>
      <w:r w:rsidR="0034652F">
        <w:rPr>
          <w:rFonts w:ascii="Arial" w:hAnsi="Arial" w:cs="Arial"/>
          <w:sz w:val="20"/>
          <w:szCs w:val="20"/>
        </w:rPr>
        <w:t xml:space="preserve"> added that </w:t>
      </w:r>
      <w:r w:rsidR="00A2360D">
        <w:rPr>
          <w:rFonts w:ascii="Arial" w:hAnsi="Arial" w:cs="Arial"/>
          <w:sz w:val="20"/>
          <w:szCs w:val="20"/>
        </w:rPr>
        <w:t xml:space="preserve">he has been approached to participate in a rural health transformation grant where funds are available to develop </w:t>
      </w:r>
      <w:r w:rsidR="00F8236A">
        <w:rPr>
          <w:rFonts w:ascii="Arial" w:hAnsi="Arial" w:cs="Arial"/>
          <w:sz w:val="20"/>
          <w:szCs w:val="20"/>
        </w:rPr>
        <w:t>a telehealth outreach platform.</w:t>
      </w:r>
    </w:p>
    <w:p w14:paraId="1D9D0B24" w14:textId="77777777" w:rsidR="002F050B" w:rsidRPr="003B632A" w:rsidRDefault="002F050B" w:rsidP="002F050B">
      <w:pPr>
        <w:rPr>
          <w:rFonts w:ascii="Arial" w:hAnsi="Arial" w:cs="Arial"/>
          <w:sz w:val="20"/>
          <w:szCs w:val="20"/>
        </w:rPr>
      </w:pPr>
    </w:p>
    <w:p w14:paraId="2CC125A4" w14:textId="6C9601F9" w:rsidR="002F050B" w:rsidRDefault="002F050B" w:rsidP="002F050B">
      <w:pPr>
        <w:pStyle w:val="ListParagraph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510EAF">
        <w:rPr>
          <w:rFonts w:ascii="Arial" w:hAnsi="Arial" w:cs="Arial"/>
          <w:b/>
          <w:bCs/>
          <w:sz w:val="20"/>
          <w:szCs w:val="20"/>
        </w:rPr>
        <w:t>Follow-up RVU Decrease</w:t>
      </w:r>
      <w:r w:rsidRPr="00510EAF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66CE0">
        <w:rPr>
          <w:rFonts w:ascii="Arial" w:hAnsi="Arial" w:cs="Arial"/>
          <w:sz w:val="20"/>
          <w:szCs w:val="20"/>
        </w:rPr>
        <w:tab/>
      </w:r>
      <w:r w:rsidR="00C4129D">
        <w:rPr>
          <w:rFonts w:ascii="Arial" w:hAnsi="Arial" w:cs="Arial"/>
          <w:sz w:val="20"/>
          <w:szCs w:val="20"/>
        </w:rPr>
        <w:tab/>
      </w:r>
      <w:r w:rsidR="00C4129D">
        <w:rPr>
          <w:rFonts w:ascii="Arial" w:hAnsi="Arial" w:cs="Arial"/>
          <w:sz w:val="20"/>
          <w:szCs w:val="20"/>
        </w:rPr>
        <w:tab/>
      </w:r>
      <w:r w:rsidR="00C4129D">
        <w:rPr>
          <w:rFonts w:ascii="Arial" w:hAnsi="Arial" w:cs="Arial"/>
          <w:sz w:val="20"/>
          <w:szCs w:val="20"/>
        </w:rPr>
        <w:tab/>
      </w:r>
      <w:r w:rsidR="00510D5A">
        <w:rPr>
          <w:rFonts w:ascii="Arial" w:hAnsi="Arial" w:cs="Arial"/>
          <w:sz w:val="20"/>
          <w:szCs w:val="20"/>
        </w:rPr>
        <w:t xml:space="preserve">  </w:t>
      </w:r>
      <w:r w:rsidR="00510D5A">
        <w:rPr>
          <w:rFonts w:ascii="Arial" w:hAnsi="Arial" w:cs="Arial"/>
          <w:sz w:val="20"/>
          <w:szCs w:val="20"/>
        </w:rPr>
        <w:tab/>
        <w:t xml:space="preserve"> </w:t>
      </w:r>
      <w:r w:rsidRPr="00674601">
        <w:rPr>
          <w:rFonts w:ascii="Arial" w:hAnsi="Arial" w:cs="Arial"/>
          <w:b/>
          <w:bCs/>
          <w:sz w:val="20"/>
          <w:szCs w:val="20"/>
        </w:rPr>
        <w:t>Ms. Horbatuck</w:t>
      </w:r>
    </w:p>
    <w:p w14:paraId="2E8271C4" w14:textId="7AA20EA3" w:rsidR="00946CDB" w:rsidRDefault="005A7D89" w:rsidP="00946CDB">
      <w:pPr>
        <w:pStyle w:val="ListParagraph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CMS came out with </w:t>
      </w:r>
      <w:r w:rsidR="00674601">
        <w:rPr>
          <w:rFonts w:ascii="Arial" w:hAnsi="Arial" w:cs="Arial"/>
          <w:sz w:val="20"/>
          <w:szCs w:val="20"/>
        </w:rPr>
        <w:t xml:space="preserve">an </w:t>
      </w:r>
      <w:r w:rsidR="00110366">
        <w:rPr>
          <w:rFonts w:ascii="Arial" w:hAnsi="Arial" w:cs="Arial"/>
          <w:sz w:val="20"/>
          <w:szCs w:val="20"/>
        </w:rPr>
        <w:t xml:space="preserve">adjustment that decreased some surgical services by 2 ½ percent. According to </w:t>
      </w:r>
      <w:r w:rsidR="00946CDB">
        <w:rPr>
          <w:rFonts w:ascii="Arial" w:hAnsi="Arial" w:cs="Arial"/>
          <w:sz w:val="20"/>
          <w:szCs w:val="20"/>
        </w:rPr>
        <w:t>Ms. Horbatuck, a group is working on a proposal on how to adjust</w:t>
      </w:r>
      <w:r w:rsidR="004F02DA">
        <w:rPr>
          <w:rFonts w:ascii="Arial" w:hAnsi="Arial" w:cs="Arial"/>
          <w:sz w:val="20"/>
          <w:szCs w:val="20"/>
        </w:rPr>
        <w:t xml:space="preserve"> so there will be an update.</w:t>
      </w:r>
    </w:p>
    <w:p w14:paraId="08CDDBF3" w14:textId="77777777" w:rsidR="002F050B" w:rsidRPr="00363B63" w:rsidRDefault="002F050B" w:rsidP="002F050B">
      <w:pPr>
        <w:pStyle w:val="ListParagraph"/>
        <w:rPr>
          <w:rFonts w:ascii="Arial" w:hAnsi="Arial" w:cs="Arial"/>
          <w:sz w:val="20"/>
          <w:szCs w:val="20"/>
        </w:rPr>
      </w:pPr>
    </w:p>
    <w:p w14:paraId="5C7BA4CF" w14:textId="292ADE11" w:rsidR="002F050B" w:rsidRDefault="002F050B" w:rsidP="002F050B">
      <w:pPr>
        <w:pStyle w:val="ListParagraph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510EAF">
        <w:rPr>
          <w:rFonts w:ascii="Arial" w:hAnsi="Arial" w:cs="Arial"/>
          <w:b/>
          <w:bCs/>
          <w:sz w:val="20"/>
          <w:szCs w:val="20"/>
        </w:rPr>
        <w:t>UConn Health/Waterbury Update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4129D">
        <w:rPr>
          <w:rFonts w:ascii="Arial" w:hAnsi="Arial" w:cs="Arial"/>
          <w:sz w:val="20"/>
          <w:szCs w:val="20"/>
        </w:rPr>
        <w:tab/>
      </w:r>
      <w:r w:rsidR="00C4129D">
        <w:rPr>
          <w:rFonts w:ascii="Arial" w:hAnsi="Arial" w:cs="Arial"/>
          <w:sz w:val="20"/>
          <w:szCs w:val="20"/>
        </w:rPr>
        <w:tab/>
      </w:r>
      <w:r w:rsidR="00C4129D">
        <w:rPr>
          <w:rFonts w:ascii="Arial" w:hAnsi="Arial" w:cs="Arial"/>
          <w:sz w:val="20"/>
          <w:szCs w:val="20"/>
        </w:rPr>
        <w:tab/>
      </w:r>
      <w:r w:rsidR="00510D5A">
        <w:rPr>
          <w:rFonts w:ascii="Arial" w:hAnsi="Arial" w:cs="Arial"/>
          <w:sz w:val="20"/>
          <w:szCs w:val="20"/>
        </w:rPr>
        <w:tab/>
      </w:r>
      <w:r w:rsidRPr="00674601">
        <w:rPr>
          <w:rFonts w:ascii="Arial" w:hAnsi="Arial" w:cs="Arial"/>
          <w:b/>
          <w:bCs/>
          <w:sz w:val="20"/>
          <w:szCs w:val="20"/>
        </w:rPr>
        <w:t>Dr. Lafreniere/Ms. Horbatuck</w:t>
      </w:r>
    </w:p>
    <w:p w14:paraId="2DD5B508" w14:textId="4D9BAF54" w:rsidR="00946CDB" w:rsidRDefault="00946CDB" w:rsidP="00946CDB">
      <w:pPr>
        <w:pStyle w:val="ListParagraph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 Ms. Horbatuck a lot has been happening from marketing and the revenue cycle </w:t>
      </w:r>
      <w:r w:rsidR="00666CE0">
        <w:rPr>
          <w:rFonts w:ascii="Arial" w:hAnsi="Arial" w:cs="Arial"/>
          <w:sz w:val="20"/>
          <w:szCs w:val="20"/>
        </w:rPr>
        <w:t>to</w:t>
      </w:r>
      <w:r>
        <w:rPr>
          <w:rFonts w:ascii="Arial" w:hAnsi="Arial" w:cs="Arial"/>
          <w:sz w:val="20"/>
          <w:szCs w:val="20"/>
        </w:rPr>
        <w:t xml:space="preserve"> a huge amount of IT.  Chairs and Chiefs have been meeting to determine what is needed; </w:t>
      </w:r>
      <w:r w:rsidR="00666CE0">
        <w:rPr>
          <w:rFonts w:ascii="Arial" w:hAnsi="Arial" w:cs="Arial"/>
          <w:sz w:val="20"/>
          <w:szCs w:val="20"/>
        </w:rPr>
        <w:t xml:space="preserve">there are </w:t>
      </w:r>
      <w:r>
        <w:rPr>
          <w:rFonts w:ascii="Arial" w:hAnsi="Arial" w:cs="Arial"/>
          <w:sz w:val="20"/>
          <w:szCs w:val="20"/>
        </w:rPr>
        <w:t xml:space="preserve">lots of different components. Dr. Lafreniere added that </w:t>
      </w:r>
      <w:r w:rsidR="00666CE0">
        <w:rPr>
          <w:rFonts w:ascii="Arial" w:hAnsi="Arial" w:cs="Arial"/>
          <w:sz w:val="20"/>
          <w:szCs w:val="20"/>
        </w:rPr>
        <w:t>our</w:t>
      </w:r>
      <w:r>
        <w:rPr>
          <w:rFonts w:ascii="Arial" w:hAnsi="Arial" w:cs="Arial"/>
          <w:sz w:val="20"/>
          <w:szCs w:val="20"/>
        </w:rPr>
        <w:t xml:space="preserve"> doctors and chairs </w:t>
      </w:r>
      <w:r w:rsidR="00666CE0">
        <w:rPr>
          <w:rFonts w:ascii="Arial" w:hAnsi="Arial" w:cs="Arial"/>
          <w:sz w:val="20"/>
          <w:szCs w:val="20"/>
        </w:rPr>
        <w:t xml:space="preserve">have been </w:t>
      </w:r>
      <w:r>
        <w:rPr>
          <w:rFonts w:ascii="Arial" w:hAnsi="Arial" w:cs="Arial"/>
          <w:sz w:val="20"/>
          <w:szCs w:val="20"/>
        </w:rPr>
        <w:t xml:space="preserve">going down to Waterbury to help determine what </w:t>
      </w:r>
      <w:r w:rsidR="00003BCC">
        <w:rPr>
          <w:rFonts w:ascii="Arial" w:hAnsi="Arial" w:cs="Arial"/>
          <w:sz w:val="20"/>
          <w:szCs w:val="20"/>
        </w:rPr>
        <w:t>equipment</w:t>
      </w:r>
      <w:r w:rsidR="00C4129D">
        <w:rPr>
          <w:rFonts w:ascii="Arial" w:hAnsi="Arial" w:cs="Arial"/>
          <w:sz w:val="20"/>
          <w:szCs w:val="20"/>
        </w:rPr>
        <w:t>, etc.</w:t>
      </w:r>
      <w:r w:rsidR="008B34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is needed</w:t>
      </w:r>
      <w:r w:rsidR="008B34FA">
        <w:rPr>
          <w:rFonts w:ascii="Arial" w:hAnsi="Arial" w:cs="Arial"/>
          <w:sz w:val="20"/>
          <w:szCs w:val="20"/>
        </w:rPr>
        <w:t>.  He feels that empowerment meeting</w:t>
      </w:r>
      <w:r w:rsidR="00666CE0">
        <w:rPr>
          <w:rFonts w:ascii="Arial" w:hAnsi="Arial" w:cs="Arial"/>
          <w:sz w:val="20"/>
          <w:szCs w:val="20"/>
        </w:rPr>
        <w:t>s</w:t>
      </w:r>
      <w:r w:rsidR="008B34FA">
        <w:rPr>
          <w:rFonts w:ascii="Arial" w:hAnsi="Arial" w:cs="Arial"/>
          <w:sz w:val="20"/>
          <w:szCs w:val="20"/>
        </w:rPr>
        <w:t xml:space="preserve"> will be good</w:t>
      </w:r>
      <w:r w:rsidR="007A1BF2">
        <w:rPr>
          <w:rFonts w:ascii="Arial" w:hAnsi="Arial" w:cs="Arial"/>
          <w:sz w:val="20"/>
          <w:szCs w:val="20"/>
        </w:rPr>
        <w:t xml:space="preserve"> and </w:t>
      </w:r>
      <w:r w:rsidR="00C4129D">
        <w:rPr>
          <w:rFonts w:ascii="Arial" w:hAnsi="Arial" w:cs="Arial"/>
          <w:sz w:val="20"/>
          <w:szCs w:val="20"/>
        </w:rPr>
        <w:t xml:space="preserve">will help keep the information flowing. </w:t>
      </w:r>
      <w:r w:rsidR="008B34FA">
        <w:rPr>
          <w:rFonts w:ascii="Arial" w:hAnsi="Arial" w:cs="Arial"/>
          <w:sz w:val="20"/>
          <w:szCs w:val="20"/>
        </w:rPr>
        <w:t xml:space="preserve"> Mr. Geoghegan stressed the importance of building relationships.</w:t>
      </w:r>
      <w:r w:rsidR="001A0F9B">
        <w:rPr>
          <w:rFonts w:ascii="Arial" w:hAnsi="Arial" w:cs="Arial"/>
          <w:sz w:val="20"/>
          <w:szCs w:val="20"/>
        </w:rPr>
        <w:t xml:space="preserve"> There will be a grand opening. </w:t>
      </w:r>
    </w:p>
    <w:p w14:paraId="61DF4330" w14:textId="77777777" w:rsidR="008B34FA" w:rsidRDefault="008B34FA" w:rsidP="00946CDB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14B88FFC" w14:textId="7C300B3E" w:rsidR="008B34FA" w:rsidRDefault="008B34FA" w:rsidP="00946CDB">
      <w:pPr>
        <w:pStyle w:val="ListParagraph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666CE0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. Horbatuck added that </w:t>
      </w:r>
      <w:proofErr w:type="gramStart"/>
      <w:r>
        <w:rPr>
          <w:rFonts w:ascii="Arial" w:hAnsi="Arial" w:cs="Arial"/>
          <w:sz w:val="20"/>
          <w:szCs w:val="20"/>
        </w:rPr>
        <w:t>a number of</w:t>
      </w:r>
      <w:proofErr w:type="gramEnd"/>
      <w:r>
        <w:rPr>
          <w:rFonts w:ascii="Arial" w:hAnsi="Arial" w:cs="Arial"/>
          <w:sz w:val="20"/>
          <w:szCs w:val="20"/>
        </w:rPr>
        <w:t xml:space="preserve"> offices have moved around.  Key areas include Torrington which is operationa</w:t>
      </w:r>
      <w:r w:rsidR="001A0F9B">
        <w:rPr>
          <w:rFonts w:ascii="Arial" w:hAnsi="Arial" w:cs="Arial"/>
          <w:sz w:val="20"/>
          <w:szCs w:val="20"/>
        </w:rPr>
        <w:t>l; work is ongoing on the radiology component, the lab and blood draw station which will be on the first floor.</w:t>
      </w:r>
    </w:p>
    <w:p w14:paraId="04E35604" w14:textId="77777777" w:rsidR="0049509C" w:rsidRDefault="0049509C" w:rsidP="00946CDB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452F7D43" w14:textId="77777777" w:rsidR="00214A1F" w:rsidRDefault="00214A1F" w:rsidP="00946CDB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7DA9258D" w14:textId="51D6AF75" w:rsidR="00214A1F" w:rsidRDefault="00214A1F" w:rsidP="00214A1F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z w:val="20"/>
          <w:szCs w:val="20"/>
        </w:rPr>
      </w:pPr>
      <w:r w:rsidRPr="00510EAF">
        <w:rPr>
          <w:rFonts w:ascii="Arial" w:hAnsi="Arial" w:cs="Arial"/>
          <w:b/>
          <w:bCs/>
          <w:sz w:val="20"/>
          <w:szCs w:val="20"/>
        </w:rPr>
        <w:lastRenderedPageBreak/>
        <w:t>Finance</w:t>
      </w:r>
      <w:r w:rsidR="00674601">
        <w:rPr>
          <w:rFonts w:ascii="Arial" w:hAnsi="Arial" w:cs="Arial"/>
          <w:b/>
          <w:bCs/>
          <w:sz w:val="20"/>
          <w:szCs w:val="20"/>
        </w:rPr>
        <w:tab/>
      </w:r>
      <w:r w:rsidR="00674601">
        <w:rPr>
          <w:rFonts w:ascii="Arial" w:hAnsi="Arial" w:cs="Arial"/>
          <w:b/>
          <w:bCs/>
          <w:sz w:val="20"/>
          <w:szCs w:val="20"/>
        </w:rPr>
        <w:tab/>
      </w:r>
      <w:r w:rsidR="00674601">
        <w:rPr>
          <w:rFonts w:ascii="Arial" w:hAnsi="Arial" w:cs="Arial"/>
          <w:b/>
          <w:bCs/>
          <w:sz w:val="20"/>
          <w:szCs w:val="20"/>
        </w:rPr>
        <w:tab/>
      </w:r>
      <w:r w:rsidR="00674601">
        <w:rPr>
          <w:rFonts w:ascii="Arial" w:hAnsi="Arial" w:cs="Arial"/>
          <w:b/>
          <w:bCs/>
          <w:sz w:val="20"/>
          <w:szCs w:val="20"/>
        </w:rPr>
        <w:tab/>
      </w:r>
      <w:r w:rsidR="00674601">
        <w:rPr>
          <w:rFonts w:ascii="Arial" w:hAnsi="Arial" w:cs="Arial"/>
          <w:b/>
          <w:bCs/>
          <w:sz w:val="20"/>
          <w:szCs w:val="20"/>
        </w:rPr>
        <w:tab/>
      </w:r>
      <w:r w:rsidR="00674601">
        <w:rPr>
          <w:rFonts w:ascii="Arial" w:hAnsi="Arial" w:cs="Arial"/>
          <w:b/>
          <w:bCs/>
          <w:sz w:val="20"/>
          <w:szCs w:val="20"/>
        </w:rPr>
        <w:tab/>
      </w:r>
      <w:r w:rsidR="00674601">
        <w:rPr>
          <w:rFonts w:ascii="Arial" w:hAnsi="Arial" w:cs="Arial"/>
          <w:b/>
          <w:bCs/>
          <w:sz w:val="20"/>
          <w:szCs w:val="20"/>
        </w:rPr>
        <w:tab/>
      </w:r>
      <w:r w:rsidR="00674601">
        <w:rPr>
          <w:rFonts w:ascii="Arial" w:hAnsi="Arial" w:cs="Arial"/>
          <w:b/>
          <w:bCs/>
          <w:sz w:val="20"/>
          <w:szCs w:val="20"/>
        </w:rPr>
        <w:tab/>
      </w:r>
      <w:r w:rsidR="00674601">
        <w:rPr>
          <w:rFonts w:ascii="Arial" w:hAnsi="Arial" w:cs="Arial"/>
          <w:b/>
          <w:bCs/>
          <w:sz w:val="20"/>
          <w:szCs w:val="20"/>
        </w:rPr>
        <w:tab/>
      </w:r>
      <w:r w:rsidR="00674601">
        <w:rPr>
          <w:rFonts w:ascii="Arial" w:hAnsi="Arial" w:cs="Arial"/>
          <w:b/>
          <w:bCs/>
          <w:sz w:val="20"/>
          <w:szCs w:val="20"/>
        </w:rPr>
        <w:tab/>
      </w:r>
      <w:r w:rsidR="00674601">
        <w:rPr>
          <w:rFonts w:ascii="Arial" w:hAnsi="Arial" w:cs="Arial"/>
          <w:b/>
          <w:bCs/>
          <w:sz w:val="20"/>
          <w:szCs w:val="20"/>
        </w:rPr>
        <w:tab/>
      </w:r>
      <w:r w:rsidR="00674601">
        <w:rPr>
          <w:rFonts w:ascii="Arial" w:hAnsi="Arial" w:cs="Arial"/>
          <w:b/>
          <w:bCs/>
          <w:sz w:val="20"/>
          <w:szCs w:val="20"/>
        </w:rPr>
        <w:tab/>
      </w:r>
      <w:r w:rsidR="00674601">
        <w:rPr>
          <w:rFonts w:ascii="Arial" w:hAnsi="Arial" w:cs="Arial"/>
          <w:b/>
          <w:bCs/>
          <w:sz w:val="20"/>
          <w:szCs w:val="20"/>
        </w:rPr>
        <w:tab/>
      </w:r>
      <w:r w:rsidR="00674601">
        <w:rPr>
          <w:rFonts w:ascii="Arial" w:hAnsi="Arial" w:cs="Arial"/>
          <w:b/>
          <w:bCs/>
          <w:sz w:val="20"/>
          <w:szCs w:val="20"/>
        </w:rPr>
        <w:tab/>
      </w:r>
      <w:r w:rsidR="00510D5A">
        <w:rPr>
          <w:rFonts w:ascii="Arial" w:hAnsi="Arial" w:cs="Arial"/>
          <w:b/>
          <w:bCs/>
          <w:sz w:val="20"/>
          <w:szCs w:val="20"/>
        </w:rPr>
        <w:tab/>
      </w:r>
      <w:r w:rsidR="00674601">
        <w:rPr>
          <w:rFonts w:ascii="Arial" w:hAnsi="Arial" w:cs="Arial"/>
          <w:b/>
          <w:bCs/>
          <w:sz w:val="20"/>
          <w:szCs w:val="20"/>
        </w:rPr>
        <w:t>Mr. Geoghegan</w:t>
      </w:r>
    </w:p>
    <w:p w14:paraId="138611D9" w14:textId="70D4CCF0" w:rsidR="00510EAF" w:rsidRPr="00510EAF" w:rsidRDefault="00510EAF" w:rsidP="00510EAF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Mr. Geoghegan spoke about Project Thrive and he feels confident that we are moving forward.</w:t>
      </w:r>
      <w:r w:rsidR="00F34A4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The Clinical Enterprise is on budget. </w:t>
      </w:r>
      <w:r w:rsidR="00DE1DA5">
        <w:rPr>
          <w:rFonts w:ascii="Arial" w:hAnsi="Arial" w:cs="Arial"/>
          <w:sz w:val="20"/>
          <w:szCs w:val="20"/>
        </w:rPr>
        <w:t xml:space="preserve">There have been some one-time savings such as VSRP where people have taken some unpaid days. He also mentioned the 340B program. </w:t>
      </w:r>
      <w:r w:rsidR="00D00AA0">
        <w:rPr>
          <w:rFonts w:ascii="Arial" w:hAnsi="Arial" w:cs="Arial"/>
          <w:sz w:val="20"/>
          <w:szCs w:val="20"/>
        </w:rPr>
        <w:t>The measurement to qualify for 340B is how many Medicaid inpatient days over total inpatient days is the driver for the calculations.</w:t>
      </w:r>
    </w:p>
    <w:p w14:paraId="37F348DE" w14:textId="3415FB0A" w:rsidR="00510EAF" w:rsidRPr="00674601" w:rsidRDefault="00674601" w:rsidP="00DE1DA5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10D5A">
        <w:rPr>
          <w:rFonts w:ascii="Arial" w:hAnsi="Arial" w:cs="Arial"/>
          <w:sz w:val="20"/>
          <w:szCs w:val="20"/>
        </w:rPr>
        <w:tab/>
      </w:r>
      <w:r w:rsidRPr="00674601">
        <w:rPr>
          <w:rFonts w:ascii="Arial" w:hAnsi="Arial" w:cs="Arial"/>
          <w:b/>
          <w:bCs/>
          <w:sz w:val="20"/>
          <w:szCs w:val="20"/>
        </w:rPr>
        <w:t>Mr. Sznaj</w:t>
      </w:r>
    </w:p>
    <w:p w14:paraId="6F8F0AC9" w14:textId="26AB6AE9" w:rsidR="00DE1DA5" w:rsidRPr="00DE1DA5" w:rsidRDefault="00DE1DA5" w:rsidP="00DE1DA5">
      <w:pPr>
        <w:pStyle w:val="ListParagraph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Mr. Sznaj shared his financial statements for the eight months ending April. We did not meet our net revenue expectations. Because of the blizzard, we lost about $1.3 million of gross charges. </w:t>
      </w:r>
      <w:r w:rsidR="00F34A4C">
        <w:rPr>
          <w:rFonts w:ascii="Arial" w:hAnsi="Arial" w:cs="Arial"/>
          <w:sz w:val="20"/>
          <w:szCs w:val="20"/>
        </w:rPr>
        <w:t xml:space="preserve"> Another impact was a drop-off with Medicaid patients. There was also a slight drop in Blue Cross </w:t>
      </w:r>
      <w:proofErr w:type="gramStart"/>
      <w:r w:rsidR="00F34A4C">
        <w:rPr>
          <w:rFonts w:ascii="Arial" w:hAnsi="Arial" w:cs="Arial"/>
          <w:sz w:val="20"/>
          <w:szCs w:val="20"/>
        </w:rPr>
        <w:t>payers</w:t>
      </w:r>
      <w:proofErr w:type="gramEnd"/>
      <w:r w:rsidR="00F34A4C">
        <w:rPr>
          <w:rFonts w:ascii="Arial" w:hAnsi="Arial" w:cs="Arial"/>
          <w:sz w:val="20"/>
          <w:szCs w:val="20"/>
        </w:rPr>
        <w:t xml:space="preserve"> in cardiology, ortho and radiology  specialties.  The offset was more Medicare patients. There’s been a dropoff in Me</w:t>
      </w:r>
      <w:r w:rsidR="00504466">
        <w:rPr>
          <w:rFonts w:ascii="Arial" w:hAnsi="Arial" w:cs="Arial"/>
          <w:sz w:val="20"/>
          <w:szCs w:val="20"/>
        </w:rPr>
        <w:t>dicaid.  During February, the number of Anthem patients grew but Medicaid as a percent of our volume dropped.</w:t>
      </w:r>
      <w:r w:rsidR="00350039">
        <w:rPr>
          <w:rFonts w:ascii="Arial" w:hAnsi="Arial" w:cs="Arial"/>
          <w:sz w:val="20"/>
          <w:szCs w:val="20"/>
        </w:rPr>
        <w:t xml:space="preserve"> Dr. </w:t>
      </w:r>
      <w:proofErr w:type="spellStart"/>
      <w:r w:rsidR="00350039">
        <w:rPr>
          <w:rFonts w:ascii="Arial" w:hAnsi="Arial" w:cs="Arial"/>
          <w:sz w:val="20"/>
          <w:szCs w:val="20"/>
        </w:rPr>
        <w:t>Metersky</w:t>
      </w:r>
      <w:proofErr w:type="spellEnd"/>
      <w:r w:rsidR="00350039">
        <w:rPr>
          <w:rFonts w:ascii="Arial" w:hAnsi="Arial" w:cs="Arial"/>
          <w:sz w:val="20"/>
          <w:szCs w:val="20"/>
        </w:rPr>
        <w:t xml:space="preserve"> questioned whether the Waterbury budget was being charged to our budget. Mr. </w:t>
      </w:r>
      <w:proofErr w:type="spellStart"/>
      <w:r w:rsidR="00350039">
        <w:rPr>
          <w:rFonts w:ascii="Arial" w:hAnsi="Arial" w:cs="Arial"/>
          <w:sz w:val="20"/>
          <w:szCs w:val="20"/>
        </w:rPr>
        <w:t>Georghegan</w:t>
      </w:r>
      <w:proofErr w:type="spellEnd"/>
      <w:r w:rsidR="00350039">
        <w:rPr>
          <w:rFonts w:ascii="Arial" w:hAnsi="Arial" w:cs="Arial"/>
          <w:sz w:val="20"/>
          <w:szCs w:val="20"/>
        </w:rPr>
        <w:t xml:space="preserve"> acknowledged that some major pieces and commented that there is a contract between UConn Health and Waterbury to reimburse for that. </w:t>
      </w:r>
    </w:p>
    <w:p w14:paraId="0E6E877F" w14:textId="77777777" w:rsidR="002F050B" w:rsidRPr="003C213C" w:rsidRDefault="002F050B" w:rsidP="002F050B">
      <w:pPr>
        <w:pStyle w:val="ListParagraph"/>
        <w:rPr>
          <w:rFonts w:ascii="Arial" w:hAnsi="Arial" w:cs="Arial"/>
          <w:sz w:val="20"/>
          <w:szCs w:val="20"/>
        </w:rPr>
      </w:pPr>
    </w:p>
    <w:p w14:paraId="4150D500" w14:textId="6AACCC4F" w:rsidR="002F050B" w:rsidRDefault="002F050B" w:rsidP="002F050B">
      <w:pPr>
        <w:pStyle w:val="ListParagraph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135865">
        <w:rPr>
          <w:rFonts w:ascii="Arial" w:hAnsi="Arial" w:cs="Arial"/>
          <w:sz w:val="20"/>
          <w:szCs w:val="20"/>
        </w:rPr>
        <w:t>Epic Artificial Intelligence (AI) Text Assistant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74601">
        <w:rPr>
          <w:rFonts w:ascii="Arial" w:hAnsi="Arial" w:cs="Arial"/>
          <w:sz w:val="20"/>
          <w:szCs w:val="20"/>
        </w:rPr>
        <w:tab/>
      </w:r>
      <w:r w:rsidR="00674601">
        <w:rPr>
          <w:rFonts w:ascii="Arial" w:hAnsi="Arial" w:cs="Arial"/>
          <w:sz w:val="20"/>
          <w:szCs w:val="20"/>
        </w:rPr>
        <w:tab/>
      </w:r>
      <w:r w:rsidR="00A93403">
        <w:rPr>
          <w:rFonts w:ascii="Arial" w:hAnsi="Arial" w:cs="Arial"/>
          <w:sz w:val="20"/>
          <w:szCs w:val="20"/>
        </w:rPr>
        <w:tab/>
      </w:r>
      <w:r w:rsidRPr="00707DFC">
        <w:rPr>
          <w:rFonts w:ascii="Arial" w:hAnsi="Arial" w:cs="Arial"/>
          <w:b/>
          <w:bCs/>
          <w:sz w:val="20"/>
          <w:szCs w:val="20"/>
        </w:rPr>
        <w:t>Dr. Stanley</w:t>
      </w:r>
    </w:p>
    <w:p w14:paraId="408EEB99" w14:textId="7F966730" w:rsidR="002F050B" w:rsidRPr="008931B6" w:rsidRDefault="00350039" w:rsidP="008931B6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Mr. McCarthy started the chat about artificial intelligence </w:t>
      </w:r>
      <w:proofErr w:type="gramStart"/>
      <w:r>
        <w:rPr>
          <w:rFonts w:ascii="Arial" w:hAnsi="Arial" w:cs="Arial"/>
          <w:sz w:val="20"/>
          <w:szCs w:val="20"/>
        </w:rPr>
        <w:t>strategy</w:t>
      </w:r>
      <w:proofErr w:type="gramEnd"/>
      <w:r w:rsidR="00D7799D">
        <w:rPr>
          <w:rFonts w:ascii="Arial" w:hAnsi="Arial" w:cs="Arial"/>
          <w:sz w:val="20"/>
          <w:szCs w:val="20"/>
        </w:rPr>
        <w:t xml:space="preserve"> adding that they are always on the hunt for  solutions that can assist and </w:t>
      </w:r>
      <w:proofErr w:type="gramStart"/>
      <w:r w:rsidR="00D7799D">
        <w:rPr>
          <w:rFonts w:ascii="Arial" w:hAnsi="Arial" w:cs="Arial"/>
          <w:sz w:val="20"/>
          <w:szCs w:val="20"/>
        </w:rPr>
        <w:t>aid</w:t>
      </w:r>
      <w:r>
        <w:rPr>
          <w:rFonts w:ascii="Arial" w:hAnsi="Arial" w:cs="Arial"/>
          <w:sz w:val="20"/>
          <w:szCs w:val="20"/>
        </w:rPr>
        <w:t xml:space="preserve"> </w:t>
      </w:r>
      <w:r w:rsidR="00D7799D">
        <w:rPr>
          <w:rFonts w:ascii="Arial" w:hAnsi="Arial" w:cs="Arial"/>
          <w:sz w:val="20"/>
          <w:szCs w:val="20"/>
        </w:rPr>
        <w:t>in</w:t>
      </w:r>
      <w:proofErr w:type="gramEnd"/>
      <w:r w:rsidR="00D7799D">
        <w:rPr>
          <w:rFonts w:ascii="Arial" w:hAnsi="Arial" w:cs="Arial"/>
          <w:sz w:val="20"/>
          <w:szCs w:val="20"/>
        </w:rPr>
        <w:t xml:space="preserve"> the </w:t>
      </w:r>
      <w:proofErr w:type="gramStart"/>
      <w:r w:rsidR="00D7799D">
        <w:rPr>
          <w:rFonts w:ascii="Arial" w:hAnsi="Arial" w:cs="Arial"/>
          <w:sz w:val="20"/>
          <w:szCs w:val="20"/>
        </w:rPr>
        <w:t>provider</w:t>
      </w:r>
      <w:proofErr w:type="gramEnd"/>
      <w:r w:rsidR="00D7799D">
        <w:rPr>
          <w:rFonts w:ascii="Arial" w:hAnsi="Arial" w:cs="Arial"/>
          <w:sz w:val="20"/>
          <w:szCs w:val="20"/>
        </w:rPr>
        <w:t xml:space="preserve"> experience. </w:t>
      </w:r>
      <w:r>
        <w:rPr>
          <w:rFonts w:ascii="Arial" w:hAnsi="Arial" w:cs="Arial"/>
          <w:sz w:val="20"/>
          <w:szCs w:val="20"/>
        </w:rPr>
        <w:t>One of the slides that was presented</w:t>
      </w:r>
      <w:r w:rsidR="00D7799D">
        <w:rPr>
          <w:rFonts w:ascii="Arial" w:hAnsi="Arial" w:cs="Arial"/>
          <w:sz w:val="20"/>
          <w:szCs w:val="20"/>
        </w:rPr>
        <w:t xml:space="preserve"> was the artificial intelligence tax assistant. Another one works like a style checker for your clinical documentation. It is optional but it can make your notes shorter and easier to read.</w:t>
      </w:r>
      <w:r w:rsidR="008652CC">
        <w:rPr>
          <w:rFonts w:ascii="Arial" w:hAnsi="Arial" w:cs="Arial"/>
          <w:sz w:val="20"/>
          <w:szCs w:val="20"/>
        </w:rPr>
        <w:t xml:space="preserve"> Dr. Agresta commented </w:t>
      </w:r>
      <w:proofErr w:type="gramStart"/>
      <w:r w:rsidR="008652CC">
        <w:rPr>
          <w:rFonts w:ascii="Arial" w:hAnsi="Arial" w:cs="Arial"/>
          <w:sz w:val="20"/>
          <w:szCs w:val="20"/>
        </w:rPr>
        <w:t>about</w:t>
      </w:r>
      <w:proofErr w:type="gramEnd"/>
      <w:r w:rsidR="008931B6">
        <w:rPr>
          <w:rFonts w:ascii="Arial" w:hAnsi="Arial" w:cs="Arial"/>
          <w:sz w:val="20"/>
          <w:szCs w:val="20"/>
        </w:rPr>
        <w:t xml:space="preserve"> </w:t>
      </w:r>
      <w:r w:rsidR="008652CC">
        <w:rPr>
          <w:rFonts w:ascii="Arial" w:hAnsi="Arial" w:cs="Arial"/>
          <w:sz w:val="20"/>
          <w:szCs w:val="20"/>
        </w:rPr>
        <w:t>this Text Assistant’s ability to use it with patient instructions.</w:t>
      </w:r>
      <w:r w:rsidR="008931B6">
        <w:rPr>
          <w:rFonts w:ascii="Arial" w:hAnsi="Arial" w:cs="Arial"/>
          <w:sz w:val="20"/>
          <w:szCs w:val="20"/>
        </w:rPr>
        <w:t xml:space="preserve"> Dr. Stanley also felt that it might be a helpful education tool for doctors who are not familiar with ICD 10 coding.</w:t>
      </w:r>
    </w:p>
    <w:p w14:paraId="343BB5E0" w14:textId="77777777" w:rsidR="00CC34E7" w:rsidRPr="008931B6" w:rsidRDefault="00CC34E7" w:rsidP="008931B6">
      <w:pPr>
        <w:rPr>
          <w:rFonts w:ascii="Arial" w:hAnsi="Arial" w:cs="Arial"/>
          <w:sz w:val="20"/>
          <w:szCs w:val="20"/>
        </w:rPr>
      </w:pPr>
    </w:p>
    <w:p w14:paraId="41FCB307" w14:textId="0226E292" w:rsidR="00736F8F" w:rsidRPr="00135865" w:rsidRDefault="00CC34E7" w:rsidP="00736F8F">
      <w:pPr>
        <w:pStyle w:val="ListParagraph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135865">
        <w:rPr>
          <w:rFonts w:ascii="Arial" w:hAnsi="Arial" w:cs="Arial"/>
          <w:sz w:val="20"/>
          <w:szCs w:val="20"/>
        </w:rPr>
        <w:t>Updated Faculty Requests:</w:t>
      </w:r>
      <w:r w:rsidR="00736F8F" w:rsidRPr="00135865">
        <w:rPr>
          <w:rFonts w:ascii="Arial" w:hAnsi="Arial" w:cs="Arial"/>
          <w:sz w:val="20"/>
          <w:szCs w:val="20"/>
        </w:rPr>
        <w:tab/>
      </w:r>
      <w:r w:rsidR="00736F8F" w:rsidRPr="00135865">
        <w:rPr>
          <w:rFonts w:ascii="Arial" w:hAnsi="Arial" w:cs="Arial"/>
          <w:sz w:val="20"/>
          <w:szCs w:val="20"/>
        </w:rPr>
        <w:tab/>
      </w:r>
      <w:r w:rsidR="00736F8F" w:rsidRPr="00135865">
        <w:rPr>
          <w:rFonts w:ascii="Arial" w:hAnsi="Arial" w:cs="Arial"/>
          <w:sz w:val="20"/>
          <w:szCs w:val="20"/>
        </w:rPr>
        <w:tab/>
      </w:r>
      <w:r w:rsidR="00736F8F" w:rsidRPr="00135865">
        <w:rPr>
          <w:rFonts w:ascii="Arial" w:hAnsi="Arial" w:cs="Arial"/>
          <w:sz w:val="20"/>
          <w:szCs w:val="20"/>
        </w:rPr>
        <w:tab/>
      </w:r>
      <w:r w:rsidR="00736F8F" w:rsidRPr="00135865">
        <w:rPr>
          <w:rFonts w:ascii="Arial" w:hAnsi="Arial" w:cs="Arial"/>
          <w:sz w:val="20"/>
          <w:szCs w:val="20"/>
        </w:rPr>
        <w:tab/>
      </w:r>
      <w:r w:rsidR="00736F8F" w:rsidRPr="00135865">
        <w:rPr>
          <w:rFonts w:ascii="Arial" w:hAnsi="Arial" w:cs="Arial"/>
          <w:sz w:val="20"/>
          <w:szCs w:val="20"/>
        </w:rPr>
        <w:tab/>
      </w:r>
      <w:r w:rsidR="00736F8F" w:rsidRPr="00135865">
        <w:rPr>
          <w:rFonts w:ascii="Arial" w:hAnsi="Arial" w:cs="Arial"/>
          <w:sz w:val="20"/>
          <w:szCs w:val="20"/>
        </w:rPr>
        <w:tab/>
      </w:r>
      <w:r w:rsidR="00736F8F" w:rsidRPr="00135865">
        <w:rPr>
          <w:rFonts w:ascii="Arial" w:hAnsi="Arial" w:cs="Arial"/>
          <w:sz w:val="20"/>
          <w:szCs w:val="20"/>
        </w:rPr>
        <w:tab/>
      </w:r>
      <w:r w:rsidR="00736F8F" w:rsidRPr="00135865">
        <w:rPr>
          <w:rFonts w:ascii="Arial" w:hAnsi="Arial" w:cs="Arial"/>
          <w:sz w:val="20"/>
          <w:szCs w:val="20"/>
        </w:rPr>
        <w:tab/>
      </w:r>
      <w:r w:rsidR="00BB1999" w:rsidRPr="00135865">
        <w:rPr>
          <w:rFonts w:ascii="Arial" w:hAnsi="Arial" w:cs="Arial"/>
          <w:sz w:val="20"/>
          <w:szCs w:val="20"/>
        </w:rPr>
        <w:tab/>
      </w:r>
      <w:r w:rsidR="00A93403">
        <w:rPr>
          <w:rFonts w:ascii="Arial" w:hAnsi="Arial" w:cs="Arial"/>
          <w:sz w:val="20"/>
          <w:szCs w:val="20"/>
        </w:rPr>
        <w:tab/>
      </w:r>
      <w:r w:rsidR="00674601" w:rsidRPr="00510D5A">
        <w:rPr>
          <w:rFonts w:ascii="Arial" w:hAnsi="Arial" w:cs="Arial"/>
          <w:b/>
          <w:bCs/>
          <w:sz w:val="20"/>
          <w:szCs w:val="20"/>
        </w:rPr>
        <w:t>Dr. Lafreniere</w:t>
      </w:r>
      <w:r w:rsidR="00BB1999" w:rsidRPr="00135865">
        <w:rPr>
          <w:rFonts w:ascii="Arial" w:hAnsi="Arial" w:cs="Arial"/>
          <w:sz w:val="20"/>
          <w:szCs w:val="20"/>
        </w:rPr>
        <w:tab/>
      </w:r>
      <w:r w:rsidR="00BB1999" w:rsidRPr="00135865">
        <w:rPr>
          <w:rFonts w:ascii="Arial" w:hAnsi="Arial" w:cs="Arial"/>
          <w:sz w:val="20"/>
          <w:szCs w:val="20"/>
        </w:rPr>
        <w:tab/>
      </w:r>
      <w:r w:rsidR="00BB1999" w:rsidRPr="00135865">
        <w:rPr>
          <w:rFonts w:ascii="Arial" w:hAnsi="Arial" w:cs="Arial"/>
          <w:sz w:val="20"/>
          <w:szCs w:val="20"/>
        </w:rPr>
        <w:tab/>
      </w:r>
      <w:r w:rsidR="00BB1999" w:rsidRPr="00135865">
        <w:rPr>
          <w:rFonts w:ascii="Arial" w:hAnsi="Arial" w:cs="Arial"/>
          <w:sz w:val="20"/>
          <w:szCs w:val="20"/>
        </w:rPr>
        <w:tab/>
      </w:r>
    </w:p>
    <w:p w14:paraId="42E235B5" w14:textId="77777777" w:rsidR="0008623F" w:rsidRPr="00135865" w:rsidRDefault="0008623F" w:rsidP="00736F8F">
      <w:pPr>
        <w:ind w:left="360"/>
        <w:rPr>
          <w:rFonts w:ascii="Arial" w:hAnsi="Arial" w:cs="Arial"/>
          <w:sz w:val="20"/>
          <w:szCs w:val="20"/>
        </w:rPr>
      </w:pPr>
    </w:p>
    <w:p w14:paraId="6BDD2941" w14:textId="47D34259" w:rsidR="00736F8F" w:rsidRPr="00135865" w:rsidRDefault="00736F8F" w:rsidP="00CC34E7">
      <w:pPr>
        <w:pStyle w:val="ListParagraph"/>
        <w:ind w:left="360"/>
        <w:rPr>
          <w:rFonts w:ascii="Arial" w:hAnsi="Arial" w:cs="Arial"/>
          <w:sz w:val="20"/>
          <w:szCs w:val="20"/>
        </w:rPr>
      </w:pPr>
      <w:r w:rsidRPr="00135865">
        <w:rPr>
          <w:rFonts w:ascii="Arial" w:hAnsi="Arial" w:cs="Arial"/>
          <w:sz w:val="20"/>
          <w:szCs w:val="20"/>
        </w:rPr>
        <w:t xml:space="preserve">The Review Committee approved </w:t>
      </w:r>
      <w:r w:rsidR="002F050B" w:rsidRPr="00135865">
        <w:rPr>
          <w:rFonts w:ascii="Arial" w:hAnsi="Arial" w:cs="Arial"/>
          <w:sz w:val="20"/>
          <w:szCs w:val="20"/>
        </w:rPr>
        <w:t>7</w:t>
      </w:r>
      <w:r w:rsidRPr="00135865">
        <w:rPr>
          <w:rFonts w:ascii="Arial" w:hAnsi="Arial" w:cs="Arial"/>
          <w:sz w:val="20"/>
          <w:szCs w:val="20"/>
        </w:rPr>
        <w:t xml:space="preserve"> positions during the past month.  </w:t>
      </w:r>
    </w:p>
    <w:p w14:paraId="7138C3B1" w14:textId="77777777" w:rsidR="002F050B" w:rsidRDefault="00736F8F" w:rsidP="00736F8F">
      <w:pPr>
        <w:pStyle w:val="ListParagraph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Results from Faculty Review  Committee:</w:t>
      </w:r>
    </w:p>
    <w:p w14:paraId="78773E64" w14:textId="77777777" w:rsidR="00CC34E7" w:rsidRDefault="00CC34E7" w:rsidP="00736F8F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33F66E31" w14:textId="5AFF3DD7" w:rsidR="002F050B" w:rsidRPr="00135865" w:rsidRDefault="002F050B" w:rsidP="002F050B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135865">
        <w:rPr>
          <w:rFonts w:ascii="Arial" w:hAnsi="Arial" w:cs="Arial"/>
          <w:sz w:val="20"/>
          <w:szCs w:val="20"/>
        </w:rPr>
        <w:t xml:space="preserve">New Position re-review Neurology/Clinical Epilepsy Neurologist </w:t>
      </w:r>
    </w:p>
    <w:p w14:paraId="0FEE2C4A" w14:textId="77777777" w:rsidR="002F050B" w:rsidRPr="002F050B" w:rsidRDefault="002F050B" w:rsidP="002F050B">
      <w:pPr>
        <w:spacing w:line="276" w:lineRule="auto"/>
        <w:rPr>
          <w:rFonts w:ascii="Arial" w:hAnsi="Arial" w:cs="Arial"/>
          <w:sz w:val="20"/>
          <w:szCs w:val="20"/>
        </w:rPr>
      </w:pPr>
    </w:p>
    <w:p w14:paraId="3F25C83B" w14:textId="77777777" w:rsidR="002F050B" w:rsidRPr="002F050B" w:rsidRDefault="002F050B" w:rsidP="002F050B">
      <w:pPr>
        <w:numPr>
          <w:ilvl w:val="0"/>
          <w:numId w:val="21"/>
        </w:numPr>
        <w:spacing w:after="200" w:line="276" w:lineRule="auto"/>
        <w:contextualSpacing/>
        <w:rPr>
          <w:rFonts w:ascii="Arial" w:hAnsi="Arial" w:cs="Arial"/>
          <w:color w:val="000E2F"/>
          <w:sz w:val="20"/>
          <w:szCs w:val="20"/>
        </w:rPr>
      </w:pPr>
      <w:r w:rsidRPr="002F050B">
        <w:rPr>
          <w:rFonts w:ascii="Arial" w:hAnsi="Arial" w:cs="Arial"/>
          <w:color w:val="000E2F"/>
          <w:sz w:val="20"/>
          <w:szCs w:val="20"/>
        </w:rPr>
        <w:t>New Medicine Assoc. Prof./Endocrinology</w:t>
      </w:r>
    </w:p>
    <w:p w14:paraId="277F65DD" w14:textId="77777777" w:rsidR="002F050B" w:rsidRPr="002F050B" w:rsidRDefault="002F050B" w:rsidP="002F050B">
      <w:pPr>
        <w:spacing w:line="276" w:lineRule="auto"/>
        <w:ind w:left="360"/>
        <w:rPr>
          <w:rFonts w:ascii="Arial" w:hAnsi="Arial" w:cs="Arial"/>
          <w:sz w:val="20"/>
          <w:szCs w:val="20"/>
        </w:rPr>
      </w:pPr>
    </w:p>
    <w:p w14:paraId="5D738E60" w14:textId="77777777" w:rsidR="002F050B" w:rsidRPr="002F050B" w:rsidRDefault="002F050B" w:rsidP="002F050B">
      <w:pPr>
        <w:numPr>
          <w:ilvl w:val="0"/>
          <w:numId w:val="21"/>
        </w:numPr>
        <w:spacing w:after="200" w:line="276" w:lineRule="auto"/>
        <w:contextualSpacing/>
        <w:rPr>
          <w:rFonts w:ascii="Arial" w:hAnsi="Arial" w:cs="Arial"/>
          <w:color w:val="000E2F"/>
          <w:sz w:val="20"/>
          <w:szCs w:val="20"/>
        </w:rPr>
      </w:pPr>
      <w:r w:rsidRPr="002F050B">
        <w:rPr>
          <w:rFonts w:ascii="Arial" w:hAnsi="Arial" w:cs="Arial"/>
          <w:color w:val="000E2F"/>
          <w:sz w:val="20"/>
          <w:szCs w:val="20"/>
        </w:rPr>
        <w:t>Replacement Dr. Susan Levine, Internal Medicine</w:t>
      </w:r>
    </w:p>
    <w:p w14:paraId="3529D078" w14:textId="77777777" w:rsidR="002F050B" w:rsidRPr="002F050B" w:rsidRDefault="002F050B" w:rsidP="002F050B">
      <w:pPr>
        <w:spacing w:after="120"/>
        <w:ind w:left="720"/>
        <w:contextualSpacing/>
        <w:rPr>
          <w:rFonts w:ascii="Arial" w:hAnsi="Arial" w:cs="Arial"/>
          <w:color w:val="000E2F"/>
          <w:sz w:val="20"/>
          <w:szCs w:val="20"/>
        </w:rPr>
      </w:pPr>
    </w:p>
    <w:p w14:paraId="202F4C09" w14:textId="77777777" w:rsidR="002F050B" w:rsidRPr="002F050B" w:rsidRDefault="002F050B" w:rsidP="002F050B">
      <w:pPr>
        <w:numPr>
          <w:ilvl w:val="0"/>
          <w:numId w:val="21"/>
        </w:numPr>
        <w:spacing w:after="200" w:line="276" w:lineRule="auto"/>
        <w:contextualSpacing/>
        <w:rPr>
          <w:rFonts w:ascii="Arial" w:hAnsi="Arial" w:cs="Arial"/>
          <w:color w:val="000E2F"/>
          <w:sz w:val="20"/>
          <w:szCs w:val="20"/>
        </w:rPr>
      </w:pPr>
      <w:r w:rsidRPr="002F050B">
        <w:rPr>
          <w:rFonts w:ascii="Arial" w:hAnsi="Arial" w:cs="Arial"/>
          <w:color w:val="000E2F"/>
          <w:sz w:val="20"/>
          <w:szCs w:val="20"/>
        </w:rPr>
        <w:t>Replacement Dr. Kirsten Salline, Internal Medicine</w:t>
      </w:r>
    </w:p>
    <w:p w14:paraId="5184B0D6" w14:textId="77777777" w:rsidR="002F050B" w:rsidRPr="002F050B" w:rsidRDefault="002F050B" w:rsidP="002F050B">
      <w:pPr>
        <w:spacing w:after="120"/>
        <w:ind w:left="720"/>
        <w:contextualSpacing/>
        <w:rPr>
          <w:rFonts w:ascii="Arial" w:hAnsi="Arial" w:cs="Arial"/>
          <w:color w:val="000E2F"/>
          <w:sz w:val="20"/>
          <w:szCs w:val="20"/>
        </w:rPr>
      </w:pPr>
    </w:p>
    <w:p w14:paraId="6A80EB17" w14:textId="77777777" w:rsidR="002F050B" w:rsidRPr="002F050B" w:rsidRDefault="002F050B" w:rsidP="002F050B">
      <w:pPr>
        <w:numPr>
          <w:ilvl w:val="0"/>
          <w:numId w:val="21"/>
        </w:numPr>
        <w:spacing w:after="200" w:line="276" w:lineRule="auto"/>
        <w:contextualSpacing/>
        <w:rPr>
          <w:rFonts w:ascii="Arial" w:hAnsi="Arial" w:cs="Arial"/>
          <w:color w:val="000E2F"/>
          <w:sz w:val="20"/>
          <w:szCs w:val="20"/>
        </w:rPr>
      </w:pPr>
      <w:r w:rsidRPr="002F050B">
        <w:rPr>
          <w:rFonts w:ascii="Arial" w:hAnsi="Arial" w:cs="Arial"/>
          <w:color w:val="000E2F"/>
          <w:sz w:val="20"/>
          <w:szCs w:val="20"/>
        </w:rPr>
        <w:t xml:space="preserve">Replacement </w:t>
      </w:r>
      <w:proofErr w:type="spellStart"/>
      <w:r w:rsidRPr="002F050B">
        <w:rPr>
          <w:rFonts w:ascii="Arial" w:hAnsi="Arial" w:cs="Arial"/>
          <w:color w:val="000E2F"/>
          <w:sz w:val="20"/>
          <w:szCs w:val="20"/>
        </w:rPr>
        <w:t>ObGyn</w:t>
      </w:r>
      <w:proofErr w:type="spellEnd"/>
      <w:r w:rsidRPr="002F050B">
        <w:rPr>
          <w:rFonts w:ascii="Arial" w:hAnsi="Arial" w:cs="Arial"/>
          <w:color w:val="000E2F"/>
          <w:sz w:val="20"/>
          <w:szCs w:val="20"/>
        </w:rPr>
        <w:t xml:space="preserve"> Prenatal Genetic Counselor and </w:t>
      </w:r>
      <w:proofErr w:type="spellStart"/>
      <w:r w:rsidRPr="002F050B">
        <w:rPr>
          <w:rFonts w:ascii="Arial" w:hAnsi="Arial" w:cs="Arial"/>
          <w:color w:val="000E2F"/>
          <w:sz w:val="20"/>
          <w:szCs w:val="20"/>
        </w:rPr>
        <w:t>CI,Instr</w:t>
      </w:r>
      <w:proofErr w:type="spellEnd"/>
      <w:r w:rsidRPr="002F050B">
        <w:rPr>
          <w:rFonts w:ascii="Arial" w:hAnsi="Arial" w:cs="Arial"/>
          <w:color w:val="000E2F"/>
          <w:sz w:val="20"/>
          <w:szCs w:val="20"/>
        </w:rPr>
        <w:t>.</w:t>
      </w:r>
    </w:p>
    <w:p w14:paraId="6EC7BA07" w14:textId="77777777" w:rsidR="002F050B" w:rsidRPr="002F050B" w:rsidRDefault="002F050B" w:rsidP="002F050B">
      <w:pPr>
        <w:spacing w:after="120"/>
        <w:ind w:left="720"/>
        <w:contextualSpacing/>
        <w:rPr>
          <w:rFonts w:ascii="Arial" w:hAnsi="Arial" w:cs="Arial"/>
          <w:color w:val="000E2F"/>
          <w:sz w:val="20"/>
          <w:szCs w:val="20"/>
        </w:rPr>
      </w:pPr>
    </w:p>
    <w:p w14:paraId="7F38953A" w14:textId="77777777" w:rsidR="002F050B" w:rsidRPr="002F050B" w:rsidRDefault="002F050B" w:rsidP="002F050B">
      <w:pPr>
        <w:numPr>
          <w:ilvl w:val="0"/>
          <w:numId w:val="21"/>
        </w:numPr>
        <w:spacing w:after="200" w:line="276" w:lineRule="auto"/>
        <w:contextualSpacing/>
        <w:rPr>
          <w:rFonts w:ascii="Arial" w:hAnsi="Arial" w:cs="Arial"/>
          <w:color w:val="000E2F"/>
          <w:sz w:val="20"/>
          <w:szCs w:val="20"/>
        </w:rPr>
      </w:pPr>
      <w:r w:rsidRPr="002F050B">
        <w:rPr>
          <w:rFonts w:ascii="Arial" w:hAnsi="Arial" w:cs="Arial"/>
          <w:color w:val="000E2F"/>
          <w:sz w:val="20"/>
          <w:szCs w:val="20"/>
        </w:rPr>
        <w:t>Reclassification Dr. Vedere, Neag Comp Cancer</w:t>
      </w:r>
    </w:p>
    <w:p w14:paraId="38C1C77C" w14:textId="77777777" w:rsidR="002F050B" w:rsidRPr="002F050B" w:rsidRDefault="002F050B" w:rsidP="002F050B">
      <w:pPr>
        <w:spacing w:after="120"/>
        <w:ind w:left="720"/>
        <w:contextualSpacing/>
        <w:rPr>
          <w:rFonts w:ascii="Arial" w:hAnsi="Arial" w:cs="Arial"/>
          <w:color w:val="000E2F"/>
          <w:sz w:val="20"/>
          <w:szCs w:val="20"/>
        </w:rPr>
      </w:pPr>
    </w:p>
    <w:p w14:paraId="7D0EABCC" w14:textId="77777777" w:rsidR="002F050B" w:rsidRPr="002F050B" w:rsidRDefault="002F050B" w:rsidP="002F050B">
      <w:pPr>
        <w:numPr>
          <w:ilvl w:val="0"/>
          <w:numId w:val="21"/>
        </w:numPr>
        <w:spacing w:after="200" w:line="276" w:lineRule="auto"/>
        <w:contextualSpacing/>
        <w:rPr>
          <w:rFonts w:ascii="Arial" w:hAnsi="Arial" w:cs="Arial"/>
          <w:color w:val="000E2F"/>
          <w:sz w:val="20"/>
          <w:szCs w:val="20"/>
        </w:rPr>
      </w:pPr>
      <w:r w:rsidRPr="002F050B">
        <w:rPr>
          <w:rFonts w:ascii="Arial" w:hAnsi="Arial" w:cs="Arial"/>
          <w:color w:val="000E2F"/>
          <w:sz w:val="20"/>
          <w:szCs w:val="20"/>
        </w:rPr>
        <w:t xml:space="preserve">New Position Urology Oncology Asst Prof/Clinical </w:t>
      </w:r>
    </w:p>
    <w:p w14:paraId="36E1A373" w14:textId="77777777" w:rsidR="002F050B" w:rsidRPr="002F050B" w:rsidRDefault="002F050B" w:rsidP="002F050B">
      <w:pPr>
        <w:spacing w:line="276" w:lineRule="auto"/>
        <w:rPr>
          <w:rFonts w:ascii="Arial" w:hAnsi="Arial" w:cs="Arial"/>
          <w:color w:val="000E2F"/>
          <w:sz w:val="20"/>
          <w:szCs w:val="20"/>
        </w:rPr>
      </w:pPr>
    </w:p>
    <w:p w14:paraId="094853D0" w14:textId="77777777" w:rsidR="002F050B" w:rsidRPr="002F050B" w:rsidRDefault="002F050B" w:rsidP="002F050B">
      <w:pPr>
        <w:spacing w:after="200" w:line="276" w:lineRule="auto"/>
        <w:ind w:firstLine="360"/>
        <w:rPr>
          <w:rFonts w:ascii="Arial" w:hAnsi="Arial" w:cs="Arial"/>
          <w:color w:val="000E2F"/>
          <w:sz w:val="20"/>
          <w:szCs w:val="20"/>
        </w:rPr>
      </w:pPr>
      <w:r w:rsidRPr="002F050B">
        <w:rPr>
          <w:rFonts w:ascii="Arial" w:hAnsi="Arial" w:cs="Arial"/>
          <w:color w:val="000E2F"/>
          <w:sz w:val="20"/>
          <w:szCs w:val="20"/>
        </w:rPr>
        <w:t>All approved:  per Dr. Lafreniere/Izabela Maternowski</w:t>
      </w:r>
    </w:p>
    <w:p w14:paraId="1E849FF8" w14:textId="36C40EA8" w:rsidR="00736F8F" w:rsidRPr="00AC4921" w:rsidRDefault="00736F8F" w:rsidP="00736F8F">
      <w:pPr>
        <w:pStyle w:val="ListParagraph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385A09C6" w14:textId="77777777" w:rsidR="00883DD3" w:rsidRDefault="00883DD3" w:rsidP="00274C87">
      <w:pPr>
        <w:pStyle w:val="ListParagraph"/>
        <w:ind w:left="0"/>
        <w:mirrorIndents/>
        <w:jc w:val="both"/>
        <w:rPr>
          <w:rFonts w:ascii="Arial" w:hAnsi="Arial" w:cs="Arial"/>
          <w:sz w:val="20"/>
          <w:szCs w:val="20"/>
        </w:rPr>
      </w:pPr>
    </w:p>
    <w:p w14:paraId="0C484BBD" w14:textId="6988CAF9" w:rsidR="00CA734E" w:rsidRDefault="00274C87" w:rsidP="00274C87">
      <w:pPr>
        <w:pStyle w:val="ListParagraph"/>
        <w:ind w:left="0"/>
        <w:mirrorIndents/>
        <w:jc w:val="both"/>
        <w:rPr>
          <w:rFonts w:ascii="Arial" w:hAnsi="Arial" w:cs="Arial"/>
          <w:sz w:val="20"/>
          <w:szCs w:val="20"/>
        </w:rPr>
      </w:pPr>
      <w:r w:rsidRPr="00B42D5B">
        <w:rPr>
          <w:rFonts w:ascii="Arial" w:hAnsi="Arial" w:cs="Arial"/>
          <w:sz w:val="20"/>
          <w:szCs w:val="20"/>
        </w:rPr>
        <w:t xml:space="preserve">The meeting was adjourned </w:t>
      </w:r>
      <w:r w:rsidR="005C08C8" w:rsidRPr="00B42D5B">
        <w:rPr>
          <w:rFonts w:ascii="Arial" w:hAnsi="Arial" w:cs="Arial"/>
          <w:sz w:val="20"/>
          <w:szCs w:val="20"/>
        </w:rPr>
        <w:t xml:space="preserve">at </w:t>
      </w:r>
      <w:r w:rsidR="00F171A4">
        <w:rPr>
          <w:rFonts w:ascii="Arial" w:hAnsi="Arial" w:cs="Arial"/>
          <w:sz w:val="20"/>
          <w:szCs w:val="20"/>
        </w:rPr>
        <w:t>6:10</w:t>
      </w:r>
      <w:r w:rsidRPr="00B42D5B">
        <w:rPr>
          <w:rFonts w:ascii="Arial" w:hAnsi="Arial" w:cs="Arial"/>
          <w:sz w:val="20"/>
          <w:szCs w:val="20"/>
        </w:rPr>
        <w:t xml:space="preserve"> pm.</w:t>
      </w:r>
      <w:r w:rsidR="00352EE6">
        <w:rPr>
          <w:rFonts w:ascii="Arial" w:hAnsi="Arial" w:cs="Arial"/>
          <w:sz w:val="20"/>
          <w:szCs w:val="20"/>
        </w:rPr>
        <w:t xml:space="preserve">  Next Regularly Scheduled Meeting: </w:t>
      </w:r>
      <w:r w:rsidR="00CF7872">
        <w:rPr>
          <w:rFonts w:ascii="Arial" w:hAnsi="Arial" w:cs="Arial"/>
          <w:sz w:val="20"/>
          <w:szCs w:val="20"/>
        </w:rPr>
        <w:t xml:space="preserve">April </w:t>
      </w:r>
      <w:r w:rsidR="00230FEA">
        <w:rPr>
          <w:rFonts w:ascii="Arial" w:hAnsi="Arial" w:cs="Arial"/>
          <w:sz w:val="20"/>
          <w:szCs w:val="20"/>
        </w:rPr>
        <w:t>2</w:t>
      </w:r>
      <w:r w:rsidR="00F6472C">
        <w:rPr>
          <w:rFonts w:ascii="Arial" w:hAnsi="Arial" w:cs="Arial"/>
          <w:sz w:val="20"/>
          <w:szCs w:val="20"/>
        </w:rPr>
        <w:t>8</w:t>
      </w:r>
      <w:r w:rsidR="00352EE6">
        <w:rPr>
          <w:rFonts w:ascii="Arial" w:hAnsi="Arial" w:cs="Arial"/>
          <w:sz w:val="20"/>
          <w:szCs w:val="20"/>
        </w:rPr>
        <w:t>, 2026</w:t>
      </w:r>
    </w:p>
    <w:p w14:paraId="06D17A7B" w14:textId="77777777" w:rsidR="00CA734E" w:rsidRPr="00B42D5B" w:rsidRDefault="00CA734E" w:rsidP="00274C87">
      <w:pPr>
        <w:pStyle w:val="ListParagraph"/>
        <w:ind w:left="0"/>
        <w:mirrorIndents/>
        <w:jc w:val="both"/>
        <w:rPr>
          <w:rFonts w:ascii="Arial" w:hAnsi="Arial" w:cs="Arial"/>
          <w:sz w:val="20"/>
          <w:szCs w:val="20"/>
        </w:rPr>
      </w:pPr>
    </w:p>
    <w:p w14:paraId="1F468AA2" w14:textId="347EC74B" w:rsidR="002E0391" w:rsidRPr="00B42D5B" w:rsidRDefault="00274C87" w:rsidP="00274C87">
      <w:pPr>
        <w:rPr>
          <w:rFonts w:ascii="Arial" w:hAnsi="Arial" w:cs="Arial"/>
          <w:sz w:val="20"/>
          <w:szCs w:val="20"/>
        </w:rPr>
      </w:pPr>
      <w:r w:rsidRPr="00B42D5B">
        <w:rPr>
          <w:rFonts w:ascii="Arial" w:hAnsi="Arial" w:cs="Arial"/>
          <w:sz w:val="20"/>
          <w:szCs w:val="20"/>
        </w:rPr>
        <w:t>Respectfully Submitted</w:t>
      </w:r>
      <w:r w:rsidR="00077D1E" w:rsidRPr="00B42D5B">
        <w:rPr>
          <w:rFonts w:ascii="Arial" w:hAnsi="Arial" w:cs="Arial"/>
          <w:sz w:val="20"/>
          <w:szCs w:val="20"/>
        </w:rPr>
        <w:t>,</w:t>
      </w:r>
    </w:p>
    <w:p w14:paraId="54C431CB" w14:textId="7AF12D7E" w:rsidR="0040624D" w:rsidRPr="00D1233F" w:rsidRDefault="00274C87" w:rsidP="00D1233F">
      <w:pPr>
        <w:rPr>
          <w:rFonts w:ascii="Arial" w:hAnsi="Arial" w:cs="Arial"/>
          <w:sz w:val="20"/>
          <w:szCs w:val="20"/>
        </w:rPr>
      </w:pPr>
      <w:r w:rsidRPr="00B42D5B">
        <w:rPr>
          <w:rFonts w:ascii="Arial" w:hAnsi="Arial" w:cs="Arial"/>
          <w:sz w:val="20"/>
          <w:szCs w:val="20"/>
        </w:rPr>
        <w:t>Laurie W. Wall, Executive Assista</w:t>
      </w:r>
      <w:r w:rsidR="007F2A04" w:rsidRPr="00B42D5B">
        <w:rPr>
          <w:rFonts w:ascii="Arial" w:hAnsi="Arial" w:cs="Arial"/>
          <w:sz w:val="20"/>
          <w:szCs w:val="20"/>
        </w:rPr>
        <w:t>nt</w:t>
      </w:r>
      <w:r w:rsidR="0040624D" w:rsidRPr="009B3F42">
        <w:rPr>
          <w:rFonts w:ascii="Arial" w:hAnsi="Arial" w:cs="Arial"/>
          <w:b/>
          <w:sz w:val="20"/>
          <w:szCs w:val="20"/>
        </w:rPr>
        <w:t xml:space="preserve"> </w:t>
      </w:r>
    </w:p>
    <w:sectPr w:rsidR="0040624D" w:rsidRPr="00D1233F" w:rsidSect="007653CC">
      <w:headerReference w:type="default" r:id="rId8"/>
      <w:footerReference w:type="default" r:id="rId9"/>
      <w:headerReference w:type="first" r:id="rId10"/>
      <w:pgSz w:w="12240" w:h="15840" w:code="1"/>
      <w:pgMar w:top="864" w:right="1440" w:bottom="432" w:left="1296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B3B39" w14:textId="77777777" w:rsidR="0047614C" w:rsidRDefault="0047614C" w:rsidP="000153F6">
      <w:r>
        <w:separator/>
      </w:r>
    </w:p>
  </w:endnote>
  <w:endnote w:type="continuationSeparator" w:id="0">
    <w:p w14:paraId="57380CFE" w14:textId="77777777" w:rsidR="0047614C" w:rsidRDefault="0047614C" w:rsidP="00015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DF314" w14:textId="77777777" w:rsidR="000153F6" w:rsidRDefault="000153F6" w:rsidP="000153F6">
    <w:pPr>
      <w:pStyle w:val="Footer"/>
      <w:jc w:val="center"/>
      <w:rPr>
        <w:rFonts w:ascii="Arial" w:hAnsi="Arial" w:cs="Arial"/>
        <w:color w:val="4D4D4D"/>
        <w:spacing w:val="60"/>
        <w:sz w:val="20"/>
        <w:szCs w:val="20"/>
      </w:rPr>
    </w:pPr>
    <w:r w:rsidRPr="000153F6">
      <w:rPr>
        <w:rFonts w:ascii="Arial" w:hAnsi="Arial" w:cs="Arial"/>
        <w:noProof/>
        <w:color w:val="4D4D4D"/>
        <w:spacing w:val="60"/>
        <w:sz w:val="20"/>
        <w:szCs w:val="20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40EE0AB" wp14:editId="79CDFEE6">
              <wp:simplePos x="0" y="0"/>
              <wp:positionH relativeFrom="column">
                <wp:posOffset>-126034</wp:posOffset>
              </wp:positionH>
              <wp:positionV relativeFrom="paragraph">
                <wp:posOffset>99695</wp:posOffset>
              </wp:positionV>
              <wp:extent cx="2374265" cy="33337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333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C0015E" w14:textId="77777777" w:rsidR="000153F6" w:rsidRPr="000153F6" w:rsidRDefault="000153F6" w:rsidP="000153F6">
                          <w:pPr>
                            <w:rPr>
                              <w:rFonts w:ascii="Arial" w:hAnsi="Arial" w:cs="Arial"/>
                              <w:color w:val="4D4D4D"/>
                            </w:rPr>
                          </w:pPr>
                          <w:r w:rsidRPr="000153F6">
                            <w:rPr>
                              <w:rFonts w:ascii="Arial" w:hAnsi="Arial" w:cs="Arial"/>
                              <w:color w:val="4D4D4D"/>
                            </w:rPr>
                            <w:t>UConn Health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0EE0A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9.9pt;margin-top:7.85pt;width:186.95pt;height:26.25pt;z-index:25165568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" filled="f" stroked="f">
              <v:textbox>
                <w:txbxContent>
                  <w:p w14:paraId="7EC0015E" w14:textId="77777777" w:rsidR="000153F6" w:rsidRPr="000153F6" w:rsidRDefault="000153F6" w:rsidP="000153F6">
                    <w:pPr>
                      <w:rPr>
                        <w:rFonts w:ascii="Arial" w:hAnsi="Arial" w:cs="Arial"/>
                        <w:color w:val="4D4D4D"/>
                      </w:rPr>
                    </w:pPr>
                    <w:r w:rsidRPr="000153F6">
                      <w:rPr>
                        <w:rFonts w:ascii="Arial" w:hAnsi="Arial" w:cs="Arial"/>
                        <w:color w:val="4D4D4D"/>
                      </w:rPr>
                      <w:t>UConn Health</w:t>
                    </w:r>
                  </w:p>
                </w:txbxContent>
              </v:textbox>
            </v:shape>
          </w:pict>
        </mc:Fallback>
      </mc:AlternateContent>
    </w:r>
  </w:p>
  <w:p w14:paraId="6A834AA9" w14:textId="77777777" w:rsidR="000153F6" w:rsidRPr="000153F6" w:rsidRDefault="000153F6" w:rsidP="000153F6">
    <w:pPr>
      <w:pStyle w:val="Footer"/>
      <w:jc w:val="center"/>
      <w:rPr>
        <w:rFonts w:ascii="Arial" w:hAnsi="Arial" w:cs="Arial"/>
        <w:color w:val="4D4D4D"/>
        <w:sz w:val="20"/>
        <w:szCs w:val="20"/>
      </w:rPr>
    </w:pPr>
    <w:r>
      <w:rPr>
        <w:rFonts w:ascii="Arial" w:hAnsi="Arial" w:cs="Arial"/>
        <w:color w:val="4D4D4D"/>
        <w:spacing w:val="60"/>
        <w:sz w:val="20"/>
        <w:szCs w:val="20"/>
      </w:rPr>
      <w:tab/>
    </w:r>
    <w:r>
      <w:rPr>
        <w:rFonts w:ascii="Arial" w:hAnsi="Arial" w:cs="Arial"/>
        <w:color w:val="4D4D4D"/>
        <w:spacing w:val="60"/>
        <w:sz w:val="20"/>
        <w:szCs w:val="20"/>
      </w:rPr>
      <w:tab/>
    </w:r>
    <w:r w:rsidRPr="000153F6">
      <w:rPr>
        <w:rFonts w:ascii="Arial" w:hAnsi="Arial" w:cs="Arial"/>
        <w:color w:val="4D4D4D"/>
        <w:spacing w:val="60"/>
        <w:sz w:val="20"/>
        <w:szCs w:val="20"/>
      </w:rPr>
      <w:t>Page</w:t>
    </w:r>
    <w:r w:rsidRPr="000153F6">
      <w:rPr>
        <w:rFonts w:ascii="Arial" w:hAnsi="Arial" w:cs="Arial"/>
        <w:color w:val="4D4D4D"/>
        <w:sz w:val="20"/>
        <w:szCs w:val="20"/>
      </w:rPr>
      <w:t xml:space="preserve"> | </w:t>
    </w:r>
    <w:r w:rsidRPr="000153F6">
      <w:rPr>
        <w:rFonts w:ascii="Arial" w:hAnsi="Arial" w:cs="Arial"/>
        <w:color w:val="4D4D4D"/>
        <w:sz w:val="20"/>
        <w:szCs w:val="20"/>
      </w:rPr>
      <w:fldChar w:fldCharType="begin"/>
    </w:r>
    <w:r w:rsidRPr="000153F6">
      <w:rPr>
        <w:rFonts w:ascii="Arial" w:hAnsi="Arial" w:cs="Arial"/>
        <w:color w:val="4D4D4D"/>
        <w:sz w:val="20"/>
        <w:szCs w:val="20"/>
      </w:rPr>
      <w:instrText xml:space="preserve"> PAGE   \* MERGEFORMAT </w:instrText>
    </w:r>
    <w:r w:rsidRPr="000153F6">
      <w:rPr>
        <w:rFonts w:ascii="Arial" w:hAnsi="Arial" w:cs="Arial"/>
        <w:color w:val="4D4D4D"/>
        <w:sz w:val="20"/>
        <w:szCs w:val="20"/>
      </w:rPr>
      <w:fldChar w:fldCharType="separate"/>
    </w:r>
    <w:r w:rsidR="00421CE1" w:rsidRPr="00421CE1">
      <w:rPr>
        <w:rFonts w:ascii="Arial" w:hAnsi="Arial" w:cs="Arial"/>
        <w:b/>
        <w:bCs/>
        <w:noProof/>
        <w:color w:val="4D4D4D"/>
        <w:sz w:val="20"/>
        <w:szCs w:val="20"/>
      </w:rPr>
      <w:t>2</w:t>
    </w:r>
    <w:r w:rsidRPr="000153F6">
      <w:rPr>
        <w:rFonts w:ascii="Arial" w:hAnsi="Arial" w:cs="Arial"/>
        <w:b/>
        <w:bCs/>
        <w:noProof/>
        <w:color w:val="4D4D4D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CBF46" w14:textId="77777777" w:rsidR="0047614C" w:rsidRDefault="0047614C" w:rsidP="000153F6">
      <w:r>
        <w:separator/>
      </w:r>
    </w:p>
  </w:footnote>
  <w:footnote w:type="continuationSeparator" w:id="0">
    <w:p w14:paraId="6985C649" w14:textId="77777777" w:rsidR="0047614C" w:rsidRDefault="0047614C" w:rsidP="00015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0CD1D" w14:textId="1A021997" w:rsidR="000153F6" w:rsidRDefault="000153F6" w:rsidP="002F25E9">
    <w:pPr>
      <w:pStyle w:val="Header"/>
      <w:tabs>
        <w:tab w:val="clear" w:pos="4680"/>
        <w:tab w:val="clear" w:pos="9360"/>
        <w:tab w:val="left" w:pos="1410"/>
        <w:tab w:val="left" w:pos="2630"/>
      </w:tabs>
    </w:pPr>
    <w:r w:rsidRPr="000116F6">
      <w:rPr>
        <w:rFonts w:ascii="Gotham Light" w:hAnsi="Gotham Light"/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742E14C" wp14:editId="5BCA1EDD">
              <wp:simplePos x="0" y="0"/>
              <wp:positionH relativeFrom="margin">
                <wp:posOffset>3562985</wp:posOffset>
              </wp:positionH>
              <wp:positionV relativeFrom="paragraph">
                <wp:posOffset>-447371</wp:posOffset>
              </wp:positionV>
              <wp:extent cx="2829560" cy="660952"/>
              <wp:effectExtent l="0" t="0" r="0" b="635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9560" cy="66095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52D8F" w14:textId="77777777" w:rsidR="000153F6" w:rsidRPr="000153F6" w:rsidRDefault="0082068D" w:rsidP="000153F6">
                          <w:pPr>
                            <w:jc w:val="right"/>
                            <w:rPr>
                              <w:rFonts w:ascii="Arial" w:hAnsi="Arial" w:cs="Arial"/>
                              <w:caps/>
                              <w:color w:val="4D4D4D"/>
                              <w:spacing w:val="6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color w:val="4D4D4D"/>
                              <w:spacing w:val="6"/>
                            </w:rPr>
                            <w:t>Clinical Council</w:t>
                          </w:r>
                        </w:p>
                        <w:p w14:paraId="27C1A177" w14:textId="77777777" w:rsidR="000153F6" w:rsidRPr="000153F6" w:rsidRDefault="000153F6" w:rsidP="000153F6">
                          <w:pPr>
                            <w:spacing w:after="40"/>
                            <w:jc w:val="right"/>
                            <w:rPr>
                              <w:rFonts w:ascii="Arial" w:hAnsi="Arial" w:cs="Arial"/>
                              <w:color w:val="4D4D4D"/>
                              <w:spacing w:val="6"/>
                            </w:rPr>
                          </w:pPr>
                          <w:r w:rsidRPr="000153F6">
                            <w:rPr>
                              <w:rFonts w:ascii="Arial" w:hAnsi="Arial" w:cs="Arial"/>
                              <w:color w:val="4D4D4D"/>
                              <w:spacing w:val="6"/>
                            </w:rPr>
                            <w:t>Meeting Minutes</w:t>
                          </w:r>
                        </w:p>
                        <w:p w14:paraId="4A5C15E4" w14:textId="231AD84C" w:rsidR="000153F6" w:rsidRPr="00ED2D28" w:rsidRDefault="00DE0510" w:rsidP="000153F6">
                          <w:pPr>
                            <w:jc w:val="right"/>
                            <w:rPr>
                              <w:rFonts w:ascii="Arial" w:hAnsi="Arial" w:cs="Arial"/>
                              <w:color w:val="4D4D4D"/>
                              <w:spacing w:val="6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4D4D4D"/>
                              <w:spacing w:val="6"/>
                              <w:sz w:val="20"/>
                              <w:szCs w:val="20"/>
                            </w:rPr>
                            <w:t>March</w:t>
                          </w:r>
                          <w:r w:rsidR="00BB1999">
                            <w:rPr>
                              <w:rFonts w:ascii="Arial" w:hAnsi="Arial" w:cs="Arial"/>
                              <w:color w:val="4D4D4D"/>
                              <w:spacing w:val="6"/>
                              <w:sz w:val="20"/>
                              <w:szCs w:val="20"/>
                            </w:rPr>
                            <w:t xml:space="preserve"> 24, 2026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42E1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0.55pt;margin-top:-35.25pt;width:222.8pt;height:52.0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" filled="f" stroked="f">
              <v:textbox>
                <w:txbxContent>
                  <w:p w14:paraId="5D552D8F" w14:textId="77777777" w:rsidR="000153F6" w:rsidRPr="000153F6" w:rsidRDefault="0082068D" w:rsidP="000153F6">
                    <w:pPr>
                      <w:jc w:val="right"/>
                      <w:rPr>
                        <w:rFonts w:ascii="Arial" w:hAnsi="Arial" w:cs="Arial"/>
                        <w:caps/>
                        <w:color w:val="4D4D4D"/>
                        <w:spacing w:val="6"/>
                      </w:rPr>
                    </w:pPr>
                    <w:r>
                      <w:rPr>
                        <w:rFonts w:ascii="Arial" w:hAnsi="Arial" w:cs="Arial"/>
                        <w:caps/>
                        <w:color w:val="4D4D4D"/>
                        <w:spacing w:val="6"/>
                      </w:rPr>
                      <w:t>Clinical Council</w:t>
                    </w:r>
                  </w:p>
                  <w:p w14:paraId="27C1A177" w14:textId="77777777" w:rsidR="000153F6" w:rsidRPr="000153F6" w:rsidRDefault="000153F6" w:rsidP="000153F6">
                    <w:pPr>
                      <w:spacing w:after="40"/>
                      <w:jc w:val="right"/>
                      <w:rPr>
                        <w:rFonts w:ascii="Arial" w:hAnsi="Arial" w:cs="Arial"/>
                        <w:color w:val="4D4D4D"/>
                        <w:spacing w:val="6"/>
                      </w:rPr>
                    </w:pPr>
                    <w:r w:rsidRPr="000153F6">
                      <w:rPr>
                        <w:rFonts w:ascii="Arial" w:hAnsi="Arial" w:cs="Arial"/>
                        <w:color w:val="4D4D4D"/>
                        <w:spacing w:val="6"/>
                      </w:rPr>
                      <w:t>Meeting Minutes</w:t>
                    </w:r>
                  </w:p>
                  <w:p w14:paraId="4A5C15E4" w14:textId="231AD84C" w:rsidR="000153F6" w:rsidRPr="00ED2D28" w:rsidRDefault="00DE0510" w:rsidP="000153F6">
                    <w:pPr>
                      <w:jc w:val="right"/>
                      <w:rPr>
                        <w:rFonts w:ascii="Arial" w:hAnsi="Arial" w:cs="Arial"/>
                        <w:color w:val="4D4D4D"/>
                        <w:spacing w:val="6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4D4D4D"/>
                        <w:spacing w:val="6"/>
                        <w:sz w:val="20"/>
                        <w:szCs w:val="20"/>
                      </w:rPr>
                      <w:t>March</w:t>
                    </w:r>
                    <w:r w:rsidR="00BB1999">
                      <w:rPr>
                        <w:rFonts w:ascii="Arial" w:hAnsi="Arial" w:cs="Arial"/>
                        <w:color w:val="4D4D4D"/>
                        <w:spacing w:val="6"/>
                        <w:sz w:val="20"/>
                        <w:szCs w:val="20"/>
                      </w:rPr>
                      <w:t xml:space="preserve"> 24, 2026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tab/>
    </w:r>
    <w:r w:rsidR="002F25E9">
      <w:tab/>
    </w:r>
  </w:p>
  <w:p w14:paraId="65D9C380" w14:textId="77777777" w:rsidR="000153F6" w:rsidRDefault="000153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F82D7" w14:textId="39F329B9" w:rsidR="000153F6" w:rsidRDefault="000153F6" w:rsidP="000153F6">
    <w:pPr>
      <w:tabs>
        <w:tab w:val="center" w:pos="6581"/>
        <w:tab w:val="right" w:pos="9360"/>
      </w:tabs>
      <w:spacing w:line="280" w:lineRule="exact"/>
      <w:ind w:left="4018"/>
      <w:rPr>
        <w:rFonts w:ascii="Gotham Light" w:hAnsi="Gotham Light"/>
        <w:sz w:val="19"/>
        <w:szCs w:val="19"/>
      </w:rPr>
    </w:pPr>
    <w:r w:rsidRPr="002A2EA8">
      <w:rPr>
        <w:rFonts w:ascii="Gotham Light" w:hAnsi="Gotham Light"/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C833932" wp14:editId="11360151">
              <wp:simplePos x="0" y="0"/>
              <wp:positionH relativeFrom="page">
                <wp:posOffset>5293995</wp:posOffset>
              </wp:positionH>
              <wp:positionV relativeFrom="page">
                <wp:posOffset>551180</wp:posOffset>
              </wp:positionV>
              <wp:extent cx="2003425" cy="76327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3425" cy="7632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96822B" w14:textId="77777777" w:rsidR="000153F6" w:rsidRDefault="000153F6" w:rsidP="00753813">
                          <w:pPr>
                            <w:spacing w:after="60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 w:rsidRPr="000153F6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Meeting Minutes</w:t>
                          </w:r>
                        </w:p>
                        <w:p w14:paraId="350C9D5D" w14:textId="6012D27C" w:rsidR="00753813" w:rsidRDefault="00410A46" w:rsidP="00753813">
                          <w:pPr>
                            <w:spacing w:after="6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March</w:t>
                          </w:r>
                          <w:r w:rsidR="00227D3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24, 2026</w:t>
                          </w:r>
                        </w:p>
                        <w:p w14:paraId="1AA763B2" w14:textId="77777777" w:rsidR="00344003" w:rsidRDefault="00344003" w:rsidP="00753813">
                          <w:pPr>
                            <w:spacing w:after="6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307CC23B" w14:textId="2C66BBCF" w:rsidR="00344003" w:rsidRDefault="00344003" w:rsidP="00753813">
                          <w:pPr>
                            <w:spacing w:after="6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83393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16.85pt;margin-top:43.4pt;width:157.75pt;height:60.1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" filled="f" stroked="f" strokeweight=".5pt">
              <v:textbox inset="0,0,0,0">
                <w:txbxContent>
                  <w:p w14:paraId="7C96822B" w14:textId="77777777" w:rsidR="000153F6" w:rsidRDefault="000153F6" w:rsidP="00753813">
                    <w:pPr>
                      <w:spacing w:after="60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 w:rsidRPr="000153F6">
                      <w:rPr>
                        <w:rFonts w:ascii="Arial" w:hAnsi="Arial" w:cs="Arial"/>
                        <w:sz w:val="28"/>
                        <w:szCs w:val="28"/>
                      </w:rPr>
                      <w:t>Meeting Minutes</w:t>
                    </w:r>
                  </w:p>
                  <w:p w14:paraId="350C9D5D" w14:textId="6012D27C" w:rsidR="00753813" w:rsidRDefault="00410A46" w:rsidP="00753813">
                    <w:pPr>
                      <w:spacing w:after="60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March</w:t>
                    </w:r>
                    <w:r w:rsidR="00227D35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24, 2026</w:t>
                    </w:r>
                  </w:p>
                  <w:p w14:paraId="1AA763B2" w14:textId="77777777" w:rsidR="00344003" w:rsidRDefault="00344003" w:rsidP="00753813">
                    <w:pPr>
                      <w:spacing w:after="60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307CC23B" w14:textId="2C66BBCF" w:rsidR="00344003" w:rsidRDefault="00344003" w:rsidP="00753813">
                    <w:pPr>
                      <w:spacing w:after="60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0116F6">
      <w:rPr>
        <w:rFonts w:ascii="Gotham Light" w:hAnsi="Gotham Light"/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FDD4535" wp14:editId="46B4F8B7">
              <wp:simplePos x="0" y="0"/>
              <wp:positionH relativeFrom="margin">
                <wp:posOffset>1423035</wp:posOffset>
              </wp:positionH>
              <wp:positionV relativeFrom="paragraph">
                <wp:posOffset>-382905</wp:posOffset>
              </wp:positionV>
              <wp:extent cx="2627630" cy="779145"/>
              <wp:effectExtent l="0" t="0" r="0" b="190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7630" cy="7791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96CB5F" w14:textId="0C06E060" w:rsidR="000153F6" w:rsidRDefault="00281B0E" w:rsidP="004F16B0">
                          <w:pPr>
                            <w:spacing w:line="288" w:lineRule="auto"/>
                            <w:jc w:val="right"/>
                            <w:rPr>
                              <w:rFonts w:ascii="Arial" w:hAnsi="Arial" w:cs="Arial"/>
                              <w:color w:val="4D4D4D"/>
                              <w:spacing w:val="6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color w:val="4D4D4D"/>
                              <w:spacing w:val="6"/>
                              <w:sz w:val="20"/>
                              <w:szCs w:val="20"/>
                            </w:rPr>
                            <w:t>Clinical Council</w:t>
                          </w:r>
                          <w:r w:rsidR="000153F6" w:rsidRPr="000153F6">
                            <w:rPr>
                              <w:rFonts w:ascii="Arial" w:hAnsi="Arial" w:cs="Arial"/>
                              <w:color w:val="4D4D4D"/>
                              <w:spacing w:val="6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1FD856E7" w14:textId="12D1808E" w:rsidR="008A52F7" w:rsidRPr="004F16B0" w:rsidRDefault="008A52F7" w:rsidP="008A52F7">
                          <w:pPr>
                            <w:spacing w:line="288" w:lineRule="auto"/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color w:val="4D4D4D"/>
                              <w:spacing w:val="6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4D4D4D"/>
                              <w:spacing w:val="6"/>
                              <w:sz w:val="20"/>
                              <w:szCs w:val="20"/>
                            </w:rPr>
                            <w:t xml:space="preserve">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DD4535" id="_x0000_s1029" type="#_x0000_t202" style="position:absolute;left:0;text-align:left;margin-left:112.05pt;margin-top:-30.15pt;width:206.9pt;height:61.3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" filled="f" stroked="f">
              <v:textbox>
                <w:txbxContent>
                  <w:p w14:paraId="2896CB5F" w14:textId="0C06E060" w:rsidR="000153F6" w:rsidRDefault="00281B0E" w:rsidP="004F16B0">
                    <w:pPr>
                      <w:spacing w:line="288" w:lineRule="auto"/>
                      <w:jc w:val="right"/>
                      <w:rPr>
                        <w:rFonts w:ascii="Arial" w:hAnsi="Arial" w:cs="Arial"/>
                        <w:color w:val="4D4D4D"/>
                        <w:spacing w:val="6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aps/>
                        <w:color w:val="4D4D4D"/>
                        <w:spacing w:val="6"/>
                        <w:sz w:val="20"/>
                        <w:szCs w:val="20"/>
                      </w:rPr>
                      <w:t>Clinical Council</w:t>
                    </w:r>
                    <w:r w:rsidR="000153F6" w:rsidRPr="000153F6">
                      <w:rPr>
                        <w:rFonts w:ascii="Arial" w:hAnsi="Arial" w:cs="Arial"/>
                        <w:color w:val="4D4D4D"/>
                        <w:spacing w:val="6"/>
                        <w:sz w:val="20"/>
                        <w:szCs w:val="20"/>
                      </w:rPr>
                      <w:t xml:space="preserve"> </w:t>
                    </w:r>
                  </w:p>
                  <w:p w14:paraId="1FD856E7" w14:textId="12D1808E" w:rsidR="008A52F7" w:rsidRPr="004F16B0" w:rsidRDefault="008A52F7" w:rsidP="008A52F7">
                    <w:pPr>
                      <w:spacing w:line="288" w:lineRule="auto"/>
                      <w:jc w:val="center"/>
                      <w:rPr>
                        <w:rFonts w:ascii="Arial" w:hAnsi="Arial" w:cs="Arial"/>
                        <w:i/>
                        <w:iCs/>
                        <w:color w:val="4D4D4D"/>
                        <w:spacing w:val="6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4D4D4D"/>
                        <w:spacing w:val="6"/>
                        <w:sz w:val="20"/>
                        <w:szCs w:val="20"/>
                      </w:rPr>
                      <w:t xml:space="preserve">                                                   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2A2EA8">
      <w:rPr>
        <w:rFonts w:ascii="Gotham Light" w:hAnsi="Gotham Light"/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7B664FD" wp14:editId="1B4D15F4">
              <wp:simplePos x="0" y="0"/>
              <wp:positionH relativeFrom="page">
                <wp:posOffset>5104130</wp:posOffset>
              </wp:positionH>
              <wp:positionV relativeFrom="paragraph">
                <wp:posOffset>-326390</wp:posOffset>
              </wp:positionV>
              <wp:extent cx="0" cy="452755"/>
              <wp:effectExtent l="0" t="0" r="19050" b="23495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452755"/>
                      </a:xfrm>
                      <a:prstGeom prst="line">
                        <a:avLst/>
                      </a:prstGeom>
                      <a:ln w="6350">
                        <a:solidFill>
                          <a:srgbClr val="000E2F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0AEDB9" id="Straight Connector 2" o:spid="_x0000_s1026" style="position:absolute;flip:y;z-index:25165772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" from="401.9pt,-25.7pt" to="401.9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" strokecolor="#000e2f" strokeweight=".5pt">
              <w10:wrap anchorx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0" locked="0" layoutInCell="1" allowOverlap="1" wp14:anchorId="774FF586" wp14:editId="518B053F">
          <wp:simplePos x="0" y="0"/>
          <wp:positionH relativeFrom="margin">
            <wp:posOffset>-4445</wp:posOffset>
          </wp:positionH>
          <wp:positionV relativeFrom="margin">
            <wp:posOffset>-861695</wp:posOffset>
          </wp:positionV>
          <wp:extent cx="1177290" cy="457200"/>
          <wp:effectExtent l="0" t="0" r="381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conn-health-stacked-blue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729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AB5130" w14:textId="71DB5919" w:rsidR="000153F6" w:rsidRPr="002A2EA8" w:rsidRDefault="000153F6" w:rsidP="000153F6">
    <w:pPr>
      <w:spacing w:line="280" w:lineRule="exact"/>
      <w:rPr>
        <w:rFonts w:ascii="Gotham Light" w:hAnsi="Gotham Light"/>
        <w:sz w:val="19"/>
        <w:szCs w:val="19"/>
      </w:rPr>
    </w:pPr>
  </w:p>
  <w:p w14:paraId="28568B9C" w14:textId="77777777" w:rsidR="000153F6" w:rsidRDefault="000153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D59"/>
    <w:multiLevelType w:val="hybridMultilevel"/>
    <w:tmpl w:val="B0A42488"/>
    <w:lvl w:ilvl="0" w:tplc="F6B894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75849"/>
    <w:multiLevelType w:val="hybridMultilevel"/>
    <w:tmpl w:val="5DE0C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E9603F"/>
    <w:multiLevelType w:val="hybridMultilevel"/>
    <w:tmpl w:val="59405C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329E0"/>
    <w:multiLevelType w:val="hybridMultilevel"/>
    <w:tmpl w:val="C35C52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FA2FCE"/>
    <w:multiLevelType w:val="hybridMultilevel"/>
    <w:tmpl w:val="07E43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0F04C8"/>
    <w:multiLevelType w:val="hybridMultilevel"/>
    <w:tmpl w:val="21F4DE9C"/>
    <w:lvl w:ilvl="0" w:tplc="B35EB8B6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E3E5D"/>
    <w:multiLevelType w:val="hybridMultilevel"/>
    <w:tmpl w:val="CD26DE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95730"/>
    <w:multiLevelType w:val="hybridMultilevel"/>
    <w:tmpl w:val="EC24CE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854A68"/>
    <w:multiLevelType w:val="hybridMultilevel"/>
    <w:tmpl w:val="93F6DD4A"/>
    <w:lvl w:ilvl="0" w:tplc="A49A1AEE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636EF"/>
    <w:multiLevelType w:val="hybridMultilevel"/>
    <w:tmpl w:val="E15280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9D3948"/>
    <w:multiLevelType w:val="hybridMultilevel"/>
    <w:tmpl w:val="216E0586"/>
    <w:lvl w:ilvl="0" w:tplc="061EF53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44928"/>
    <w:multiLevelType w:val="hybridMultilevel"/>
    <w:tmpl w:val="B29EEC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583A34"/>
    <w:multiLevelType w:val="hybridMultilevel"/>
    <w:tmpl w:val="18A001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CE1DBD"/>
    <w:multiLevelType w:val="hybridMultilevel"/>
    <w:tmpl w:val="4B66E808"/>
    <w:lvl w:ilvl="0" w:tplc="A49A1AEE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F2713A"/>
    <w:multiLevelType w:val="hybridMultilevel"/>
    <w:tmpl w:val="3EB4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2559F9"/>
    <w:multiLevelType w:val="hybridMultilevel"/>
    <w:tmpl w:val="D7C2C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C0644"/>
    <w:multiLevelType w:val="hybridMultilevel"/>
    <w:tmpl w:val="D76E49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212B0D"/>
    <w:multiLevelType w:val="hybridMultilevel"/>
    <w:tmpl w:val="A4D658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257C6E"/>
    <w:multiLevelType w:val="hybridMultilevel"/>
    <w:tmpl w:val="57E210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FE23EF"/>
    <w:multiLevelType w:val="hybridMultilevel"/>
    <w:tmpl w:val="1F72B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AE5C8D"/>
    <w:multiLevelType w:val="hybridMultilevel"/>
    <w:tmpl w:val="C32C14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9260848">
    <w:abstractNumId w:val="5"/>
  </w:num>
  <w:num w:numId="2" w16cid:durableId="780995050">
    <w:abstractNumId w:val="16"/>
  </w:num>
  <w:num w:numId="3" w16cid:durableId="521744492">
    <w:abstractNumId w:val="0"/>
  </w:num>
  <w:num w:numId="4" w16cid:durableId="161825536">
    <w:abstractNumId w:val="14"/>
  </w:num>
  <w:num w:numId="5" w16cid:durableId="1537035533">
    <w:abstractNumId w:val="9"/>
  </w:num>
  <w:num w:numId="6" w16cid:durableId="1783186362">
    <w:abstractNumId w:val="20"/>
  </w:num>
  <w:num w:numId="7" w16cid:durableId="271282521">
    <w:abstractNumId w:val="12"/>
  </w:num>
  <w:num w:numId="8" w16cid:durableId="795490314">
    <w:abstractNumId w:val="10"/>
  </w:num>
  <w:num w:numId="9" w16cid:durableId="277875511">
    <w:abstractNumId w:val="13"/>
  </w:num>
  <w:num w:numId="10" w16cid:durableId="1204098556">
    <w:abstractNumId w:val="8"/>
  </w:num>
  <w:num w:numId="11" w16cid:durableId="988291666">
    <w:abstractNumId w:val="18"/>
  </w:num>
  <w:num w:numId="12" w16cid:durableId="1658418647">
    <w:abstractNumId w:val="4"/>
  </w:num>
  <w:num w:numId="13" w16cid:durableId="1748722685">
    <w:abstractNumId w:val="6"/>
  </w:num>
  <w:num w:numId="14" w16cid:durableId="1622152498">
    <w:abstractNumId w:val="3"/>
  </w:num>
  <w:num w:numId="15" w16cid:durableId="1933125353">
    <w:abstractNumId w:val="1"/>
  </w:num>
  <w:num w:numId="16" w16cid:durableId="107505002">
    <w:abstractNumId w:val="7"/>
  </w:num>
  <w:num w:numId="17" w16cid:durableId="1926642873">
    <w:abstractNumId w:val="2"/>
  </w:num>
  <w:num w:numId="18" w16cid:durableId="1645112538">
    <w:abstractNumId w:val="11"/>
  </w:num>
  <w:num w:numId="19" w16cid:durableId="140970646">
    <w:abstractNumId w:val="17"/>
  </w:num>
  <w:num w:numId="20" w16cid:durableId="1204906363">
    <w:abstractNumId w:val="15"/>
  </w:num>
  <w:num w:numId="21" w16cid:durableId="1610621900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36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B0E"/>
    <w:rsid w:val="000007F3"/>
    <w:rsid w:val="00001CCA"/>
    <w:rsid w:val="00003BCC"/>
    <w:rsid w:val="00003DCF"/>
    <w:rsid w:val="00004AE0"/>
    <w:rsid w:val="00004C5D"/>
    <w:rsid w:val="00004F9D"/>
    <w:rsid w:val="00006077"/>
    <w:rsid w:val="00006974"/>
    <w:rsid w:val="00007262"/>
    <w:rsid w:val="0000734F"/>
    <w:rsid w:val="00011B9D"/>
    <w:rsid w:val="00012A04"/>
    <w:rsid w:val="00012EAD"/>
    <w:rsid w:val="00013794"/>
    <w:rsid w:val="00014D88"/>
    <w:rsid w:val="000153F6"/>
    <w:rsid w:val="00015940"/>
    <w:rsid w:val="000161E1"/>
    <w:rsid w:val="0001719B"/>
    <w:rsid w:val="000204E9"/>
    <w:rsid w:val="0002150B"/>
    <w:rsid w:val="00021733"/>
    <w:rsid w:val="00021EDC"/>
    <w:rsid w:val="00023373"/>
    <w:rsid w:val="0002740F"/>
    <w:rsid w:val="00027EB6"/>
    <w:rsid w:val="00030BBD"/>
    <w:rsid w:val="00030E11"/>
    <w:rsid w:val="000315F4"/>
    <w:rsid w:val="000317A1"/>
    <w:rsid w:val="00031BE0"/>
    <w:rsid w:val="00032160"/>
    <w:rsid w:val="00035933"/>
    <w:rsid w:val="000360DF"/>
    <w:rsid w:val="0003667A"/>
    <w:rsid w:val="00036B2A"/>
    <w:rsid w:val="000408A0"/>
    <w:rsid w:val="00042005"/>
    <w:rsid w:val="000459EE"/>
    <w:rsid w:val="000466E3"/>
    <w:rsid w:val="00046A11"/>
    <w:rsid w:val="0004777D"/>
    <w:rsid w:val="00047E3F"/>
    <w:rsid w:val="00050A60"/>
    <w:rsid w:val="00050ECB"/>
    <w:rsid w:val="000512F4"/>
    <w:rsid w:val="00051661"/>
    <w:rsid w:val="0005187A"/>
    <w:rsid w:val="000534E1"/>
    <w:rsid w:val="00055045"/>
    <w:rsid w:val="0005548F"/>
    <w:rsid w:val="00056D1E"/>
    <w:rsid w:val="00057BC2"/>
    <w:rsid w:val="00061023"/>
    <w:rsid w:val="00062A9D"/>
    <w:rsid w:val="0006314C"/>
    <w:rsid w:val="000649EE"/>
    <w:rsid w:val="0006628D"/>
    <w:rsid w:val="00067342"/>
    <w:rsid w:val="00067895"/>
    <w:rsid w:val="00067FC5"/>
    <w:rsid w:val="00071757"/>
    <w:rsid w:val="000717A8"/>
    <w:rsid w:val="00072429"/>
    <w:rsid w:val="00075DBF"/>
    <w:rsid w:val="00076009"/>
    <w:rsid w:val="0007681D"/>
    <w:rsid w:val="0007696D"/>
    <w:rsid w:val="00077656"/>
    <w:rsid w:val="00077C12"/>
    <w:rsid w:val="00077D1E"/>
    <w:rsid w:val="00080291"/>
    <w:rsid w:val="00080482"/>
    <w:rsid w:val="00080B3D"/>
    <w:rsid w:val="00080C0F"/>
    <w:rsid w:val="000821C7"/>
    <w:rsid w:val="00082A5C"/>
    <w:rsid w:val="00082F51"/>
    <w:rsid w:val="00082F60"/>
    <w:rsid w:val="000839D5"/>
    <w:rsid w:val="000855A3"/>
    <w:rsid w:val="00085B2C"/>
    <w:rsid w:val="0008623F"/>
    <w:rsid w:val="00087E89"/>
    <w:rsid w:val="000908CF"/>
    <w:rsid w:val="000913D8"/>
    <w:rsid w:val="00091E2E"/>
    <w:rsid w:val="000927FE"/>
    <w:rsid w:val="00094999"/>
    <w:rsid w:val="00096CEB"/>
    <w:rsid w:val="000A1D61"/>
    <w:rsid w:val="000A1DC1"/>
    <w:rsid w:val="000A347D"/>
    <w:rsid w:val="000A4D85"/>
    <w:rsid w:val="000A5147"/>
    <w:rsid w:val="000A5770"/>
    <w:rsid w:val="000A6163"/>
    <w:rsid w:val="000A6966"/>
    <w:rsid w:val="000A7071"/>
    <w:rsid w:val="000B2348"/>
    <w:rsid w:val="000B23FA"/>
    <w:rsid w:val="000B2515"/>
    <w:rsid w:val="000B3252"/>
    <w:rsid w:val="000B4501"/>
    <w:rsid w:val="000B464A"/>
    <w:rsid w:val="000B510D"/>
    <w:rsid w:val="000B5815"/>
    <w:rsid w:val="000B7625"/>
    <w:rsid w:val="000B76D4"/>
    <w:rsid w:val="000C2220"/>
    <w:rsid w:val="000C29A2"/>
    <w:rsid w:val="000C3B83"/>
    <w:rsid w:val="000C43F2"/>
    <w:rsid w:val="000C4CAD"/>
    <w:rsid w:val="000C6934"/>
    <w:rsid w:val="000D0B8F"/>
    <w:rsid w:val="000D1392"/>
    <w:rsid w:val="000D183A"/>
    <w:rsid w:val="000D20D5"/>
    <w:rsid w:val="000D2174"/>
    <w:rsid w:val="000D4679"/>
    <w:rsid w:val="000D6D8C"/>
    <w:rsid w:val="000D7936"/>
    <w:rsid w:val="000E05C8"/>
    <w:rsid w:val="000E0CBB"/>
    <w:rsid w:val="000E36BC"/>
    <w:rsid w:val="000E3C4E"/>
    <w:rsid w:val="000E3F91"/>
    <w:rsid w:val="000E490D"/>
    <w:rsid w:val="000E5060"/>
    <w:rsid w:val="000E528F"/>
    <w:rsid w:val="000E6223"/>
    <w:rsid w:val="000E7E63"/>
    <w:rsid w:val="000F0710"/>
    <w:rsid w:val="000F0D34"/>
    <w:rsid w:val="000F1138"/>
    <w:rsid w:val="000F11D4"/>
    <w:rsid w:val="000F32D3"/>
    <w:rsid w:val="000F4DBC"/>
    <w:rsid w:val="000F4FF0"/>
    <w:rsid w:val="000F5409"/>
    <w:rsid w:val="000F5702"/>
    <w:rsid w:val="000F5BA0"/>
    <w:rsid w:val="000F7C3C"/>
    <w:rsid w:val="00100C67"/>
    <w:rsid w:val="00100C8C"/>
    <w:rsid w:val="0010326D"/>
    <w:rsid w:val="00103E3C"/>
    <w:rsid w:val="001042C0"/>
    <w:rsid w:val="00104522"/>
    <w:rsid w:val="00104958"/>
    <w:rsid w:val="00104B3D"/>
    <w:rsid w:val="0010535B"/>
    <w:rsid w:val="00105B99"/>
    <w:rsid w:val="00105C1B"/>
    <w:rsid w:val="00106A74"/>
    <w:rsid w:val="00106BA5"/>
    <w:rsid w:val="001073DE"/>
    <w:rsid w:val="00107D70"/>
    <w:rsid w:val="00110366"/>
    <w:rsid w:val="001106C4"/>
    <w:rsid w:val="001112A7"/>
    <w:rsid w:val="001123D1"/>
    <w:rsid w:val="00113E20"/>
    <w:rsid w:val="00114614"/>
    <w:rsid w:val="001146DB"/>
    <w:rsid w:val="001149EC"/>
    <w:rsid w:val="00115913"/>
    <w:rsid w:val="001168FB"/>
    <w:rsid w:val="00121437"/>
    <w:rsid w:val="0012165B"/>
    <w:rsid w:val="00123CDD"/>
    <w:rsid w:val="00123FA6"/>
    <w:rsid w:val="0012426F"/>
    <w:rsid w:val="0012593B"/>
    <w:rsid w:val="001263EB"/>
    <w:rsid w:val="00127237"/>
    <w:rsid w:val="00127AD0"/>
    <w:rsid w:val="00127DFE"/>
    <w:rsid w:val="00130E5D"/>
    <w:rsid w:val="001324BC"/>
    <w:rsid w:val="00133C43"/>
    <w:rsid w:val="00133CEF"/>
    <w:rsid w:val="001343A9"/>
    <w:rsid w:val="001347CB"/>
    <w:rsid w:val="00134873"/>
    <w:rsid w:val="00134DAD"/>
    <w:rsid w:val="00135846"/>
    <w:rsid w:val="00135865"/>
    <w:rsid w:val="001358EC"/>
    <w:rsid w:val="00136533"/>
    <w:rsid w:val="001368EB"/>
    <w:rsid w:val="00136941"/>
    <w:rsid w:val="00137EE6"/>
    <w:rsid w:val="00141119"/>
    <w:rsid w:val="001419C6"/>
    <w:rsid w:val="00142171"/>
    <w:rsid w:val="00142622"/>
    <w:rsid w:val="00142789"/>
    <w:rsid w:val="001431D8"/>
    <w:rsid w:val="001467BA"/>
    <w:rsid w:val="00146F77"/>
    <w:rsid w:val="001472BA"/>
    <w:rsid w:val="00151222"/>
    <w:rsid w:val="00151991"/>
    <w:rsid w:val="001530F0"/>
    <w:rsid w:val="0015575C"/>
    <w:rsid w:val="00157864"/>
    <w:rsid w:val="00157A84"/>
    <w:rsid w:val="001604D3"/>
    <w:rsid w:val="00160D15"/>
    <w:rsid w:val="0016292F"/>
    <w:rsid w:val="00162A04"/>
    <w:rsid w:val="00162A1A"/>
    <w:rsid w:val="001641C3"/>
    <w:rsid w:val="00165269"/>
    <w:rsid w:val="00165E66"/>
    <w:rsid w:val="00165E69"/>
    <w:rsid w:val="001668E1"/>
    <w:rsid w:val="001675B0"/>
    <w:rsid w:val="00167882"/>
    <w:rsid w:val="00173D31"/>
    <w:rsid w:val="00175419"/>
    <w:rsid w:val="00175650"/>
    <w:rsid w:val="0017625F"/>
    <w:rsid w:val="00176A98"/>
    <w:rsid w:val="00177BA3"/>
    <w:rsid w:val="0018000F"/>
    <w:rsid w:val="00180184"/>
    <w:rsid w:val="00180935"/>
    <w:rsid w:val="00181770"/>
    <w:rsid w:val="001833F7"/>
    <w:rsid w:val="001838D9"/>
    <w:rsid w:val="00184205"/>
    <w:rsid w:val="00184FF1"/>
    <w:rsid w:val="00185244"/>
    <w:rsid w:val="001856F0"/>
    <w:rsid w:val="00185745"/>
    <w:rsid w:val="00185DAF"/>
    <w:rsid w:val="00185F2F"/>
    <w:rsid w:val="0018621A"/>
    <w:rsid w:val="00186834"/>
    <w:rsid w:val="00191269"/>
    <w:rsid w:val="0019231E"/>
    <w:rsid w:val="00192B6D"/>
    <w:rsid w:val="00192B82"/>
    <w:rsid w:val="001936B1"/>
    <w:rsid w:val="0019387D"/>
    <w:rsid w:val="00194036"/>
    <w:rsid w:val="00194060"/>
    <w:rsid w:val="00194201"/>
    <w:rsid w:val="00195502"/>
    <w:rsid w:val="00196127"/>
    <w:rsid w:val="001962DC"/>
    <w:rsid w:val="0019668F"/>
    <w:rsid w:val="001968EB"/>
    <w:rsid w:val="0019735A"/>
    <w:rsid w:val="001A0182"/>
    <w:rsid w:val="001A0423"/>
    <w:rsid w:val="001A0BBF"/>
    <w:rsid w:val="001A0F9B"/>
    <w:rsid w:val="001A1EA0"/>
    <w:rsid w:val="001A20AA"/>
    <w:rsid w:val="001A2D80"/>
    <w:rsid w:val="001A361D"/>
    <w:rsid w:val="001A380E"/>
    <w:rsid w:val="001A3C89"/>
    <w:rsid w:val="001A62E6"/>
    <w:rsid w:val="001A770C"/>
    <w:rsid w:val="001B0F90"/>
    <w:rsid w:val="001B1433"/>
    <w:rsid w:val="001B1463"/>
    <w:rsid w:val="001B4D73"/>
    <w:rsid w:val="001B62E2"/>
    <w:rsid w:val="001B6EE9"/>
    <w:rsid w:val="001B71CA"/>
    <w:rsid w:val="001B7A10"/>
    <w:rsid w:val="001C04F4"/>
    <w:rsid w:val="001C0FE0"/>
    <w:rsid w:val="001C1095"/>
    <w:rsid w:val="001C1C49"/>
    <w:rsid w:val="001C21FB"/>
    <w:rsid w:val="001C65D2"/>
    <w:rsid w:val="001C70B1"/>
    <w:rsid w:val="001C7A95"/>
    <w:rsid w:val="001D00BB"/>
    <w:rsid w:val="001D1034"/>
    <w:rsid w:val="001D3319"/>
    <w:rsid w:val="001D3F4F"/>
    <w:rsid w:val="001D4C4C"/>
    <w:rsid w:val="001D4D03"/>
    <w:rsid w:val="001D5ECD"/>
    <w:rsid w:val="001D61CD"/>
    <w:rsid w:val="001D7691"/>
    <w:rsid w:val="001D7706"/>
    <w:rsid w:val="001E0608"/>
    <w:rsid w:val="001E127D"/>
    <w:rsid w:val="001E1923"/>
    <w:rsid w:val="001E3A0D"/>
    <w:rsid w:val="001E5674"/>
    <w:rsid w:val="001E57DF"/>
    <w:rsid w:val="001E5A0C"/>
    <w:rsid w:val="001E6E43"/>
    <w:rsid w:val="001F0F04"/>
    <w:rsid w:val="001F2207"/>
    <w:rsid w:val="001F2974"/>
    <w:rsid w:val="001F398D"/>
    <w:rsid w:val="001F58E7"/>
    <w:rsid w:val="001F68C1"/>
    <w:rsid w:val="001F6A5D"/>
    <w:rsid w:val="00200739"/>
    <w:rsid w:val="00200F81"/>
    <w:rsid w:val="00202496"/>
    <w:rsid w:val="002027D6"/>
    <w:rsid w:val="00202842"/>
    <w:rsid w:val="00203376"/>
    <w:rsid w:val="00203661"/>
    <w:rsid w:val="002040B5"/>
    <w:rsid w:val="002060BD"/>
    <w:rsid w:val="002076AA"/>
    <w:rsid w:val="00207DA2"/>
    <w:rsid w:val="0021006D"/>
    <w:rsid w:val="00210252"/>
    <w:rsid w:val="002123D0"/>
    <w:rsid w:val="00212C64"/>
    <w:rsid w:val="00213712"/>
    <w:rsid w:val="00213D21"/>
    <w:rsid w:val="00214A1F"/>
    <w:rsid w:val="00215626"/>
    <w:rsid w:val="00215D7C"/>
    <w:rsid w:val="00216CCF"/>
    <w:rsid w:val="00217284"/>
    <w:rsid w:val="00217410"/>
    <w:rsid w:val="00217E26"/>
    <w:rsid w:val="00220F78"/>
    <w:rsid w:val="002214EE"/>
    <w:rsid w:val="002224A7"/>
    <w:rsid w:val="00222C98"/>
    <w:rsid w:val="00224839"/>
    <w:rsid w:val="00224DD9"/>
    <w:rsid w:val="00225097"/>
    <w:rsid w:val="00227D35"/>
    <w:rsid w:val="0023026A"/>
    <w:rsid w:val="002303C9"/>
    <w:rsid w:val="00230BA9"/>
    <w:rsid w:val="00230D3E"/>
    <w:rsid w:val="00230FEA"/>
    <w:rsid w:val="00231CDB"/>
    <w:rsid w:val="0023210E"/>
    <w:rsid w:val="00232787"/>
    <w:rsid w:val="002329AB"/>
    <w:rsid w:val="0023336C"/>
    <w:rsid w:val="002333A7"/>
    <w:rsid w:val="00233EB8"/>
    <w:rsid w:val="00234A87"/>
    <w:rsid w:val="00234F65"/>
    <w:rsid w:val="00235616"/>
    <w:rsid w:val="00236580"/>
    <w:rsid w:val="0023711E"/>
    <w:rsid w:val="00237B8D"/>
    <w:rsid w:val="00237C93"/>
    <w:rsid w:val="0024009A"/>
    <w:rsid w:val="00241A78"/>
    <w:rsid w:val="00243279"/>
    <w:rsid w:val="002439AA"/>
    <w:rsid w:val="00244A0F"/>
    <w:rsid w:val="002452A3"/>
    <w:rsid w:val="00245E98"/>
    <w:rsid w:val="00246D84"/>
    <w:rsid w:val="0025034E"/>
    <w:rsid w:val="00252810"/>
    <w:rsid w:val="0025469A"/>
    <w:rsid w:val="002554B7"/>
    <w:rsid w:val="00256FCC"/>
    <w:rsid w:val="00257412"/>
    <w:rsid w:val="00257A74"/>
    <w:rsid w:val="0026026D"/>
    <w:rsid w:val="00261AE0"/>
    <w:rsid w:val="0026337E"/>
    <w:rsid w:val="002667C4"/>
    <w:rsid w:val="0026692F"/>
    <w:rsid w:val="00267138"/>
    <w:rsid w:val="00267BED"/>
    <w:rsid w:val="00270C8B"/>
    <w:rsid w:val="00271A7D"/>
    <w:rsid w:val="0027220C"/>
    <w:rsid w:val="002722DE"/>
    <w:rsid w:val="00272AA7"/>
    <w:rsid w:val="002731D8"/>
    <w:rsid w:val="00274817"/>
    <w:rsid w:val="00274AED"/>
    <w:rsid w:val="00274C87"/>
    <w:rsid w:val="0027501B"/>
    <w:rsid w:val="00275470"/>
    <w:rsid w:val="002767B1"/>
    <w:rsid w:val="002768D8"/>
    <w:rsid w:val="00280F26"/>
    <w:rsid w:val="00281B0E"/>
    <w:rsid w:val="00283115"/>
    <w:rsid w:val="00283B0F"/>
    <w:rsid w:val="00284AE3"/>
    <w:rsid w:val="002850D7"/>
    <w:rsid w:val="002850E6"/>
    <w:rsid w:val="00285CE1"/>
    <w:rsid w:val="00287A27"/>
    <w:rsid w:val="00290D0E"/>
    <w:rsid w:val="00291A78"/>
    <w:rsid w:val="0029345F"/>
    <w:rsid w:val="0029373D"/>
    <w:rsid w:val="0029531C"/>
    <w:rsid w:val="002953E0"/>
    <w:rsid w:val="00295C58"/>
    <w:rsid w:val="0029636A"/>
    <w:rsid w:val="00296700"/>
    <w:rsid w:val="00296F9F"/>
    <w:rsid w:val="002972D4"/>
    <w:rsid w:val="0029795F"/>
    <w:rsid w:val="00297DB9"/>
    <w:rsid w:val="002A027A"/>
    <w:rsid w:val="002A0662"/>
    <w:rsid w:val="002A0706"/>
    <w:rsid w:val="002A0E69"/>
    <w:rsid w:val="002A187D"/>
    <w:rsid w:val="002A1BB3"/>
    <w:rsid w:val="002A2C2D"/>
    <w:rsid w:val="002A3831"/>
    <w:rsid w:val="002A3EB5"/>
    <w:rsid w:val="002A5470"/>
    <w:rsid w:val="002A57B0"/>
    <w:rsid w:val="002A6420"/>
    <w:rsid w:val="002A6B64"/>
    <w:rsid w:val="002A6CB9"/>
    <w:rsid w:val="002A7671"/>
    <w:rsid w:val="002A7FD9"/>
    <w:rsid w:val="002B068C"/>
    <w:rsid w:val="002B0C4C"/>
    <w:rsid w:val="002B0EC0"/>
    <w:rsid w:val="002B13DF"/>
    <w:rsid w:val="002B24C4"/>
    <w:rsid w:val="002B24F6"/>
    <w:rsid w:val="002B2C53"/>
    <w:rsid w:val="002B2E43"/>
    <w:rsid w:val="002B3E00"/>
    <w:rsid w:val="002B557F"/>
    <w:rsid w:val="002B5E42"/>
    <w:rsid w:val="002B77C1"/>
    <w:rsid w:val="002C0999"/>
    <w:rsid w:val="002C1505"/>
    <w:rsid w:val="002C1821"/>
    <w:rsid w:val="002C1FEA"/>
    <w:rsid w:val="002C48BC"/>
    <w:rsid w:val="002C72A9"/>
    <w:rsid w:val="002C7C7C"/>
    <w:rsid w:val="002D0323"/>
    <w:rsid w:val="002D161D"/>
    <w:rsid w:val="002D205D"/>
    <w:rsid w:val="002D2085"/>
    <w:rsid w:val="002D2D2F"/>
    <w:rsid w:val="002D5B80"/>
    <w:rsid w:val="002D6855"/>
    <w:rsid w:val="002D6B25"/>
    <w:rsid w:val="002D78DE"/>
    <w:rsid w:val="002E0391"/>
    <w:rsid w:val="002E08CB"/>
    <w:rsid w:val="002E1EB0"/>
    <w:rsid w:val="002E2098"/>
    <w:rsid w:val="002E21D9"/>
    <w:rsid w:val="002E5486"/>
    <w:rsid w:val="002E72C2"/>
    <w:rsid w:val="002E7F5D"/>
    <w:rsid w:val="002F050B"/>
    <w:rsid w:val="002F0D13"/>
    <w:rsid w:val="002F13F1"/>
    <w:rsid w:val="002F2083"/>
    <w:rsid w:val="002F25E9"/>
    <w:rsid w:val="002F2631"/>
    <w:rsid w:val="002F265D"/>
    <w:rsid w:val="002F2B02"/>
    <w:rsid w:val="002F5FC4"/>
    <w:rsid w:val="002F709E"/>
    <w:rsid w:val="002F7263"/>
    <w:rsid w:val="003003DE"/>
    <w:rsid w:val="003006B2"/>
    <w:rsid w:val="00302F6F"/>
    <w:rsid w:val="00303407"/>
    <w:rsid w:val="00304170"/>
    <w:rsid w:val="0030421B"/>
    <w:rsid w:val="003050AF"/>
    <w:rsid w:val="003067A0"/>
    <w:rsid w:val="00306F7B"/>
    <w:rsid w:val="00310721"/>
    <w:rsid w:val="00310F09"/>
    <w:rsid w:val="00312316"/>
    <w:rsid w:val="00313009"/>
    <w:rsid w:val="00313AB1"/>
    <w:rsid w:val="00315C30"/>
    <w:rsid w:val="003173BA"/>
    <w:rsid w:val="00320B3E"/>
    <w:rsid w:val="00321084"/>
    <w:rsid w:val="003221D4"/>
    <w:rsid w:val="003225F8"/>
    <w:rsid w:val="003229B3"/>
    <w:rsid w:val="0032490F"/>
    <w:rsid w:val="003250AB"/>
    <w:rsid w:val="003251A8"/>
    <w:rsid w:val="00325246"/>
    <w:rsid w:val="0032524D"/>
    <w:rsid w:val="00325E56"/>
    <w:rsid w:val="00326278"/>
    <w:rsid w:val="003265E4"/>
    <w:rsid w:val="003271F9"/>
    <w:rsid w:val="00327B40"/>
    <w:rsid w:val="00327DB3"/>
    <w:rsid w:val="00331210"/>
    <w:rsid w:val="003319D4"/>
    <w:rsid w:val="0033216F"/>
    <w:rsid w:val="00333CD5"/>
    <w:rsid w:val="0033407C"/>
    <w:rsid w:val="0033418B"/>
    <w:rsid w:val="0033419E"/>
    <w:rsid w:val="00335F0E"/>
    <w:rsid w:val="00336155"/>
    <w:rsid w:val="00336BE2"/>
    <w:rsid w:val="00337B3C"/>
    <w:rsid w:val="00341927"/>
    <w:rsid w:val="00341B93"/>
    <w:rsid w:val="0034240C"/>
    <w:rsid w:val="00342C92"/>
    <w:rsid w:val="00342E4D"/>
    <w:rsid w:val="00343E30"/>
    <w:rsid w:val="00344003"/>
    <w:rsid w:val="00345881"/>
    <w:rsid w:val="0034652F"/>
    <w:rsid w:val="00346708"/>
    <w:rsid w:val="0034756E"/>
    <w:rsid w:val="00347AA4"/>
    <w:rsid w:val="00347B2A"/>
    <w:rsid w:val="00350039"/>
    <w:rsid w:val="003506DC"/>
    <w:rsid w:val="00350982"/>
    <w:rsid w:val="003513FE"/>
    <w:rsid w:val="003520CD"/>
    <w:rsid w:val="003529BB"/>
    <w:rsid w:val="00352EE6"/>
    <w:rsid w:val="00355CA6"/>
    <w:rsid w:val="0036106C"/>
    <w:rsid w:val="00362738"/>
    <w:rsid w:val="00362834"/>
    <w:rsid w:val="00362B8D"/>
    <w:rsid w:val="00363FD8"/>
    <w:rsid w:val="00363FF3"/>
    <w:rsid w:val="00364948"/>
    <w:rsid w:val="00365188"/>
    <w:rsid w:val="00365393"/>
    <w:rsid w:val="00365ED2"/>
    <w:rsid w:val="00366A88"/>
    <w:rsid w:val="0036757A"/>
    <w:rsid w:val="003717A5"/>
    <w:rsid w:val="003718D1"/>
    <w:rsid w:val="003719B7"/>
    <w:rsid w:val="003734C6"/>
    <w:rsid w:val="003738E1"/>
    <w:rsid w:val="00373CF5"/>
    <w:rsid w:val="00374EC4"/>
    <w:rsid w:val="00380852"/>
    <w:rsid w:val="00381667"/>
    <w:rsid w:val="003824FF"/>
    <w:rsid w:val="00383BE8"/>
    <w:rsid w:val="00384054"/>
    <w:rsid w:val="00385D98"/>
    <w:rsid w:val="00386291"/>
    <w:rsid w:val="00386A7E"/>
    <w:rsid w:val="00386DD9"/>
    <w:rsid w:val="00387349"/>
    <w:rsid w:val="00387A7D"/>
    <w:rsid w:val="00390A04"/>
    <w:rsid w:val="00391E66"/>
    <w:rsid w:val="0039399C"/>
    <w:rsid w:val="00394928"/>
    <w:rsid w:val="00394E5B"/>
    <w:rsid w:val="0039605E"/>
    <w:rsid w:val="0039721B"/>
    <w:rsid w:val="003974D7"/>
    <w:rsid w:val="003A0158"/>
    <w:rsid w:val="003A0197"/>
    <w:rsid w:val="003A21B0"/>
    <w:rsid w:val="003A2838"/>
    <w:rsid w:val="003A42F2"/>
    <w:rsid w:val="003A4F14"/>
    <w:rsid w:val="003A5DDA"/>
    <w:rsid w:val="003B01F1"/>
    <w:rsid w:val="003B0449"/>
    <w:rsid w:val="003B0810"/>
    <w:rsid w:val="003B2290"/>
    <w:rsid w:val="003B3195"/>
    <w:rsid w:val="003B3BC7"/>
    <w:rsid w:val="003B3BCC"/>
    <w:rsid w:val="003B4D67"/>
    <w:rsid w:val="003B50A3"/>
    <w:rsid w:val="003B5E8F"/>
    <w:rsid w:val="003B7C0B"/>
    <w:rsid w:val="003B7FDA"/>
    <w:rsid w:val="003C0E44"/>
    <w:rsid w:val="003C0F6E"/>
    <w:rsid w:val="003C26BD"/>
    <w:rsid w:val="003C2AB3"/>
    <w:rsid w:val="003C377C"/>
    <w:rsid w:val="003C3FF4"/>
    <w:rsid w:val="003C5C06"/>
    <w:rsid w:val="003C63DC"/>
    <w:rsid w:val="003C6B01"/>
    <w:rsid w:val="003C767A"/>
    <w:rsid w:val="003C7707"/>
    <w:rsid w:val="003C7A95"/>
    <w:rsid w:val="003D1ED3"/>
    <w:rsid w:val="003D1F83"/>
    <w:rsid w:val="003D3737"/>
    <w:rsid w:val="003D44D1"/>
    <w:rsid w:val="003D4DB5"/>
    <w:rsid w:val="003D6E2A"/>
    <w:rsid w:val="003D7FC5"/>
    <w:rsid w:val="003E122E"/>
    <w:rsid w:val="003E19B0"/>
    <w:rsid w:val="003E2CFC"/>
    <w:rsid w:val="003E3D98"/>
    <w:rsid w:val="003E5238"/>
    <w:rsid w:val="003E609E"/>
    <w:rsid w:val="003E65EC"/>
    <w:rsid w:val="003E6B67"/>
    <w:rsid w:val="003F2689"/>
    <w:rsid w:val="003F29B5"/>
    <w:rsid w:val="003F2ABA"/>
    <w:rsid w:val="003F3D6A"/>
    <w:rsid w:val="003F4D64"/>
    <w:rsid w:val="003F6551"/>
    <w:rsid w:val="003F768F"/>
    <w:rsid w:val="003F7708"/>
    <w:rsid w:val="003F798D"/>
    <w:rsid w:val="003F7FFA"/>
    <w:rsid w:val="00400E17"/>
    <w:rsid w:val="0040107F"/>
    <w:rsid w:val="00401721"/>
    <w:rsid w:val="00403330"/>
    <w:rsid w:val="00404D04"/>
    <w:rsid w:val="00405BDA"/>
    <w:rsid w:val="00405E80"/>
    <w:rsid w:val="0040624D"/>
    <w:rsid w:val="0040645D"/>
    <w:rsid w:val="00410A46"/>
    <w:rsid w:val="00411B2B"/>
    <w:rsid w:val="00411CDB"/>
    <w:rsid w:val="00412082"/>
    <w:rsid w:val="00414273"/>
    <w:rsid w:val="00414B2A"/>
    <w:rsid w:val="004158EE"/>
    <w:rsid w:val="00415B89"/>
    <w:rsid w:val="0041775E"/>
    <w:rsid w:val="00421284"/>
    <w:rsid w:val="004217F1"/>
    <w:rsid w:val="00421CE1"/>
    <w:rsid w:val="00423404"/>
    <w:rsid w:val="00426855"/>
    <w:rsid w:val="00426AF4"/>
    <w:rsid w:val="00426E1A"/>
    <w:rsid w:val="00427A7F"/>
    <w:rsid w:val="00430187"/>
    <w:rsid w:val="00432FB1"/>
    <w:rsid w:val="00433BE8"/>
    <w:rsid w:val="00437301"/>
    <w:rsid w:val="00440F6F"/>
    <w:rsid w:val="00441667"/>
    <w:rsid w:val="00441946"/>
    <w:rsid w:val="00441EEB"/>
    <w:rsid w:val="0044203F"/>
    <w:rsid w:val="00443425"/>
    <w:rsid w:val="00443565"/>
    <w:rsid w:val="00443B98"/>
    <w:rsid w:val="00444CB9"/>
    <w:rsid w:val="00445F35"/>
    <w:rsid w:val="00450080"/>
    <w:rsid w:val="004500D2"/>
    <w:rsid w:val="0045181D"/>
    <w:rsid w:val="004528DD"/>
    <w:rsid w:val="004532A4"/>
    <w:rsid w:val="00453477"/>
    <w:rsid w:val="0045515D"/>
    <w:rsid w:val="00457AA1"/>
    <w:rsid w:val="00457DD8"/>
    <w:rsid w:val="004604B0"/>
    <w:rsid w:val="004608C5"/>
    <w:rsid w:val="00460BEF"/>
    <w:rsid w:val="00461118"/>
    <w:rsid w:val="004643F3"/>
    <w:rsid w:val="00464679"/>
    <w:rsid w:val="00465580"/>
    <w:rsid w:val="00465BE8"/>
    <w:rsid w:val="004660C8"/>
    <w:rsid w:val="0046639E"/>
    <w:rsid w:val="00466D25"/>
    <w:rsid w:val="004671B0"/>
    <w:rsid w:val="0046767B"/>
    <w:rsid w:val="00467FF1"/>
    <w:rsid w:val="00470606"/>
    <w:rsid w:val="00470827"/>
    <w:rsid w:val="00470B20"/>
    <w:rsid w:val="00470C7B"/>
    <w:rsid w:val="00473AB1"/>
    <w:rsid w:val="00474315"/>
    <w:rsid w:val="00474E6D"/>
    <w:rsid w:val="0047614C"/>
    <w:rsid w:val="004764C1"/>
    <w:rsid w:val="00476B29"/>
    <w:rsid w:val="00476D68"/>
    <w:rsid w:val="00477A55"/>
    <w:rsid w:val="00477E59"/>
    <w:rsid w:val="0048016A"/>
    <w:rsid w:val="00480F9A"/>
    <w:rsid w:val="00482A02"/>
    <w:rsid w:val="004840CD"/>
    <w:rsid w:val="0048440A"/>
    <w:rsid w:val="004849C7"/>
    <w:rsid w:val="004850A2"/>
    <w:rsid w:val="004872A5"/>
    <w:rsid w:val="00487392"/>
    <w:rsid w:val="00487561"/>
    <w:rsid w:val="00487591"/>
    <w:rsid w:val="00487E78"/>
    <w:rsid w:val="00490286"/>
    <w:rsid w:val="00490855"/>
    <w:rsid w:val="004925BD"/>
    <w:rsid w:val="0049419C"/>
    <w:rsid w:val="0049509C"/>
    <w:rsid w:val="00495692"/>
    <w:rsid w:val="00495A82"/>
    <w:rsid w:val="0049622B"/>
    <w:rsid w:val="00496519"/>
    <w:rsid w:val="004966D9"/>
    <w:rsid w:val="004973F6"/>
    <w:rsid w:val="0049763F"/>
    <w:rsid w:val="004A0034"/>
    <w:rsid w:val="004A30CB"/>
    <w:rsid w:val="004A400D"/>
    <w:rsid w:val="004A42FE"/>
    <w:rsid w:val="004A4AC7"/>
    <w:rsid w:val="004A61A8"/>
    <w:rsid w:val="004A6D12"/>
    <w:rsid w:val="004A6DAC"/>
    <w:rsid w:val="004B2A3A"/>
    <w:rsid w:val="004B5A34"/>
    <w:rsid w:val="004B642D"/>
    <w:rsid w:val="004B7CC6"/>
    <w:rsid w:val="004C061A"/>
    <w:rsid w:val="004C408F"/>
    <w:rsid w:val="004C5228"/>
    <w:rsid w:val="004C6060"/>
    <w:rsid w:val="004C65FE"/>
    <w:rsid w:val="004C68BF"/>
    <w:rsid w:val="004D040C"/>
    <w:rsid w:val="004D076E"/>
    <w:rsid w:val="004D2550"/>
    <w:rsid w:val="004D4658"/>
    <w:rsid w:val="004D5F21"/>
    <w:rsid w:val="004D69A0"/>
    <w:rsid w:val="004D6BD2"/>
    <w:rsid w:val="004D7A00"/>
    <w:rsid w:val="004D7E14"/>
    <w:rsid w:val="004D7FC0"/>
    <w:rsid w:val="004E06F6"/>
    <w:rsid w:val="004E08DC"/>
    <w:rsid w:val="004E1BD6"/>
    <w:rsid w:val="004E3B03"/>
    <w:rsid w:val="004E42EB"/>
    <w:rsid w:val="004E4E2B"/>
    <w:rsid w:val="004E5421"/>
    <w:rsid w:val="004E629A"/>
    <w:rsid w:val="004E6713"/>
    <w:rsid w:val="004E67E3"/>
    <w:rsid w:val="004F02DA"/>
    <w:rsid w:val="004F0DCA"/>
    <w:rsid w:val="004F16B0"/>
    <w:rsid w:val="004F356C"/>
    <w:rsid w:val="0050000B"/>
    <w:rsid w:val="00500040"/>
    <w:rsid w:val="00500555"/>
    <w:rsid w:val="00500603"/>
    <w:rsid w:val="0050120E"/>
    <w:rsid w:val="0050147A"/>
    <w:rsid w:val="00502E11"/>
    <w:rsid w:val="00504466"/>
    <w:rsid w:val="005058E1"/>
    <w:rsid w:val="0050632D"/>
    <w:rsid w:val="00506874"/>
    <w:rsid w:val="005076B2"/>
    <w:rsid w:val="00507FF5"/>
    <w:rsid w:val="005108C2"/>
    <w:rsid w:val="005109CF"/>
    <w:rsid w:val="00510CCA"/>
    <w:rsid w:val="00510D5A"/>
    <w:rsid w:val="00510E46"/>
    <w:rsid w:val="00510EAF"/>
    <w:rsid w:val="005137A9"/>
    <w:rsid w:val="00514F54"/>
    <w:rsid w:val="005154DB"/>
    <w:rsid w:val="005160BB"/>
    <w:rsid w:val="005165AB"/>
    <w:rsid w:val="00516898"/>
    <w:rsid w:val="005168F2"/>
    <w:rsid w:val="00516B0F"/>
    <w:rsid w:val="005178DA"/>
    <w:rsid w:val="005179F3"/>
    <w:rsid w:val="00517EF3"/>
    <w:rsid w:val="00520220"/>
    <w:rsid w:val="005208BB"/>
    <w:rsid w:val="00520CAF"/>
    <w:rsid w:val="00522B1C"/>
    <w:rsid w:val="005240C1"/>
    <w:rsid w:val="005248A5"/>
    <w:rsid w:val="00524A64"/>
    <w:rsid w:val="005251EB"/>
    <w:rsid w:val="00525584"/>
    <w:rsid w:val="00527A90"/>
    <w:rsid w:val="005306F1"/>
    <w:rsid w:val="00531227"/>
    <w:rsid w:val="00532090"/>
    <w:rsid w:val="005325C4"/>
    <w:rsid w:val="00533172"/>
    <w:rsid w:val="005346AA"/>
    <w:rsid w:val="00534F87"/>
    <w:rsid w:val="005374FC"/>
    <w:rsid w:val="005377DD"/>
    <w:rsid w:val="00537DE8"/>
    <w:rsid w:val="00540BA2"/>
    <w:rsid w:val="0054122B"/>
    <w:rsid w:val="00541BBA"/>
    <w:rsid w:val="00541DB6"/>
    <w:rsid w:val="00543631"/>
    <w:rsid w:val="0054374B"/>
    <w:rsid w:val="00543B21"/>
    <w:rsid w:val="00543E75"/>
    <w:rsid w:val="00544852"/>
    <w:rsid w:val="00547056"/>
    <w:rsid w:val="00547345"/>
    <w:rsid w:val="00550306"/>
    <w:rsid w:val="00550B6C"/>
    <w:rsid w:val="00550D72"/>
    <w:rsid w:val="00552195"/>
    <w:rsid w:val="005537A0"/>
    <w:rsid w:val="00553957"/>
    <w:rsid w:val="00554E84"/>
    <w:rsid w:val="00554EB6"/>
    <w:rsid w:val="0055670E"/>
    <w:rsid w:val="0056094E"/>
    <w:rsid w:val="00561BAB"/>
    <w:rsid w:val="00561E82"/>
    <w:rsid w:val="005620A3"/>
    <w:rsid w:val="00563B37"/>
    <w:rsid w:val="00563DAC"/>
    <w:rsid w:val="00564BF9"/>
    <w:rsid w:val="00564E6A"/>
    <w:rsid w:val="00564FF4"/>
    <w:rsid w:val="00565940"/>
    <w:rsid w:val="00566175"/>
    <w:rsid w:val="005669AB"/>
    <w:rsid w:val="00566C57"/>
    <w:rsid w:val="005678F5"/>
    <w:rsid w:val="0057012F"/>
    <w:rsid w:val="00570B37"/>
    <w:rsid w:val="0057182B"/>
    <w:rsid w:val="00571B1D"/>
    <w:rsid w:val="0057242D"/>
    <w:rsid w:val="00575750"/>
    <w:rsid w:val="00575CE7"/>
    <w:rsid w:val="00575D49"/>
    <w:rsid w:val="0057639C"/>
    <w:rsid w:val="0057670E"/>
    <w:rsid w:val="00576B12"/>
    <w:rsid w:val="00576C7A"/>
    <w:rsid w:val="00577870"/>
    <w:rsid w:val="00577A6D"/>
    <w:rsid w:val="00577D0B"/>
    <w:rsid w:val="0058016B"/>
    <w:rsid w:val="0058034B"/>
    <w:rsid w:val="00583B21"/>
    <w:rsid w:val="00584DDF"/>
    <w:rsid w:val="00585C4F"/>
    <w:rsid w:val="005877CC"/>
    <w:rsid w:val="00587E49"/>
    <w:rsid w:val="00590203"/>
    <w:rsid w:val="00590280"/>
    <w:rsid w:val="005902B7"/>
    <w:rsid w:val="005905AD"/>
    <w:rsid w:val="00590D71"/>
    <w:rsid w:val="00592B81"/>
    <w:rsid w:val="0059316A"/>
    <w:rsid w:val="00594365"/>
    <w:rsid w:val="005971BF"/>
    <w:rsid w:val="005974A7"/>
    <w:rsid w:val="005978F1"/>
    <w:rsid w:val="00597C9D"/>
    <w:rsid w:val="005A05E7"/>
    <w:rsid w:val="005A1C67"/>
    <w:rsid w:val="005A1F8A"/>
    <w:rsid w:val="005A218C"/>
    <w:rsid w:val="005A3A54"/>
    <w:rsid w:val="005A4B94"/>
    <w:rsid w:val="005A623F"/>
    <w:rsid w:val="005A670D"/>
    <w:rsid w:val="005A7602"/>
    <w:rsid w:val="005A7844"/>
    <w:rsid w:val="005A7D3C"/>
    <w:rsid w:val="005A7D89"/>
    <w:rsid w:val="005A7E25"/>
    <w:rsid w:val="005B1EC6"/>
    <w:rsid w:val="005B1F08"/>
    <w:rsid w:val="005B3088"/>
    <w:rsid w:val="005B4860"/>
    <w:rsid w:val="005B5E8E"/>
    <w:rsid w:val="005B6836"/>
    <w:rsid w:val="005C0570"/>
    <w:rsid w:val="005C08C8"/>
    <w:rsid w:val="005C147E"/>
    <w:rsid w:val="005C174A"/>
    <w:rsid w:val="005C19F1"/>
    <w:rsid w:val="005C20FA"/>
    <w:rsid w:val="005C2174"/>
    <w:rsid w:val="005C2D59"/>
    <w:rsid w:val="005C33D7"/>
    <w:rsid w:val="005C4225"/>
    <w:rsid w:val="005C5521"/>
    <w:rsid w:val="005C59FE"/>
    <w:rsid w:val="005C618F"/>
    <w:rsid w:val="005C73FB"/>
    <w:rsid w:val="005C7489"/>
    <w:rsid w:val="005C7D9F"/>
    <w:rsid w:val="005C7DC8"/>
    <w:rsid w:val="005D07A0"/>
    <w:rsid w:val="005D0A87"/>
    <w:rsid w:val="005D2233"/>
    <w:rsid w:val="005D2353"/>
    <w:rsid w:val="005D26F4"/>
    <w:rsid w:val="005D2A10"/>
    <w:rsid w:val="005D2EC6"/>
    <w:rsid w:val="005D35A9"/>
    <w:rsid w:val="005D43B4"/>
    <w:rsid w:val="005D4754"/>
    <w:rsid w:val="005D567F"/>
    <w:rsid w:val="005D5748"/>
    <w:rsid w:val="005D5E44"/>
    <w:rsid w:val="005D642B"/>
    <w:rsid w:val="005D6D2C"/>
    <w:rsid w:val="005D798B"/>
    <w:rsid w:val="005E1555"/>
    <w:rsid w:val="005E19FA"/>
    <w:rsid w:val="005E19FF"/>
    <w:rsid w:val="005E1C07"/>
    <w:rsid w:val="005E414B"/>
    <w:rsid w:val="005E4563"/>
    <w:rsid w:val="005E5DF6"/>
    <w:rsid w:val="005E6BE8"/>
    <w:rsid w:val="005E7CFD"/>
    <w:rsid w:val="005E7FE9"/>
    <w:rsid w:val="005F07E2"/>
    <w:rsid w:val="005F1069"/>
    <w:rsid w:val="005F4686"/>
    <w:rsid w:val="005F4913"/>
    <w:rsid w:val="005F497F"/>
    <w:rsid w:val="005F6580"/>
    <w:rsid w:val="005F735A"/>
    <w:rsid w:val="005F7C6B"/>
    <w:rsid w:val="00600500"/>
    <w:rsid w:val="0060084D"/>
    <w:rsid w:val="00600DAA"/>
    <w:rsid w:val="00601E8B"/>
    <w:rsid w:val="00611CDB"/>
    <w:rsid w:val="00612C2A"/>
    <w:rsid w:val="00613592"/>
    <w:rsid w:val="006137E2"/>
    <w:rsid w:val="00614447"/>
    <w:rsid w:val="00614A68"/>
    <w:rsid w:val="00615A36"/>
    <w:rsid w:val="00616377"/>
    <w:rsid w:val="006168E4"/>
    <w:rsid w:val="0061712F"/>
    <w:rsid w:val="00617A92"/>
    <w:rsid w:val="00620053"/>
    <w:rsid w:val="00620A76"/>
    <w:rsid w:val="006213D1"/>
    <w:rsid w:val="00621EDA"/>
    <w:rsid w:val="00622828"/>
    <w:rsid w:val="00622F05"/>
    <w:rsid w:val="00623AED"/>
    <w:rsid w:val="00623E60"/>
    <w:rsid w:val="00627A1A"/>
    <w:rsid w:val="00627B27"/>
    <w:rsid w:val="00627ECE"/>
    <w:rsid w:val="006307C7"/>
    <w:rsid w:val="0063165B"/>
    <w:rsid w:val="00632062"/>
    <w:rsid w:val="00633BFF"/>
    <w:rsid w:val="006361E9"/>
    <w:rsid w:val="00636606"/>
    <w:rsid w:val="006370E7"/>
    <w:rsid w:val="006374D6"/>
    <w:rsid w:val="00640EC6"/>
    <w:rsid w:val="00641A26"/>
    <w:rsid w:val="00643C1A"/>
    <w:rsid w:val="00643D03"/>
    <w:rsid w:val="00644BFA"/>
    <w:rsid w:val="00647F29"/>
    <w:rsid w:val="00647F5B"/>
    <w:rsid w:val="00650917"/>
    <w:rsid w:val="006536F3"/>
    <w:rsid w:val="006549BC"/>
    <w:rsid w:val="00654C1F"/>
    <w:rsid w:val="00655083"/>
    <w:rsid w:val="00656920"/>
    <w:rsid w:val="00656BDF"/>
    <w:rsid w:val="00657A67"/>
    <w:rsid w:val="006602FD"/>
    <w:rsid w:val="00660467"/>
    <w:rsid w:val="006611E9"/>
    <w:rsid w:val="00661498"/>
    <w:rsid w:val="00661C03"/>
    <w:rsid w:val="00661CE1"/>
    <w:rsid w:val="0066254E"/>
    <w:rsid w:val="00663945"/>
    <w:rsid w:val="00663DAE"/>
    <w:rsid w:val="00666CE0"/>
    <w:rsid w:val="00666E77"/>
    <w:rsid w:val="00667342"/>
    <w:rsid w:val="00667378"/>
    <w:rsid w:val="0066744F"/>
    <w:rsid w:val="00670763"/>
    <w:rsid w:val="00671B02"/>
    <w:rsid w:val="00672D17"/>
    <w:rsid w:val="00674288"/>
    <w:rsid w:val="00674601"/>
    <w:rsid w:val="00674665"/>
    <w:rsid w:val="0067541F"/>
    <w:rsid w:val="00676082"/>
    <w:rsid w:val="006760D2"/>
    <w:rsid w:val="006761D6"/>
    <w:rsid w:val="00682C0C"/>
    <w:rsid w:val="006845F5"/>
    <w:rsid w:val="00685411"/>
    <w:rsid w:val="0068716B"/>
    <w:rsid w:val="006910B1"/>
    <w:rsid w:val="006922DA"/>
    <w:rsid w:val="006928B5"/>
    <w:rsid w:val="006932A2"/>
    <w:rsid w:val="00693519"/>
    <w:rsid w:val="00694D8C"/>
    <w:rsid w:val="00694FA2"/>
    <w:rsid w:val="00695C11"/>
    <w:rsid w:val="00696013"/>
    <w:rsid w:val="00696DF5"/>
    <w:rsid w:val="0069703D"/>
    <w:rsid w:val="006A079F"/>
    <w:rsid w:val="006A0A91"/>
    <w:rsid w:val="006A0E90"/>
    <w:rsid w:val="006A14BF"/>
    <w:rsid w:val="006A2DD1"/>
    <w:rsid w:val="006A2E92"/>
    <w:rsid w:val="006A4060"/>
    <w:rsid w:val="006A56C3"/>
    <w:rsid w:val="006A68DA"/>
    <w:rsid w:val="006B0645"/>
    <w:rsid w:val="006B11AB"/>
    <w:rsid w:val="006B25B6"/>
    <w:rsid w:val="006B2D03"/>
    <w:rsid w:val="006B445E"/>
    <w:rsid w:val="006B46D3"/>
    <w:rsid w:val="006B4FA2"/>
    <w:rsid w:val="006B51FF"/>
    <w:rsid w:val="006B596B"/>
    <w:rsid w:val="006B5C5B"/>
    <w:rsid w:val="006B687B"/>
    <w:rsid w:val="006B6E9A"/>
    <w:rsid w:val="006B7F7D"/>
    <w:rsid w:val="006C02A0"/>
    <w:rsid w:val="006C1268"/>
    <w:rsid w:val="006C1708"/>
    <w:rsid w:val="006C19A0"/>
    <w:rsid w:val="006C1A0D"/>
    <w:rsid w:val="006C3BE1"/>
    <w:rsid w:val="006C408F"/>
    <w:rsid w:val="006C47D2"/>
    <w:rsid w:val="006C64A4"/>
    <w:rsid w:val="006C6BB1"/>
    <w:rsid w:val="006C6C38"/>
    <w:rsid w:val="006C7330"/>
    <w:rsid w:val="006C740D"/>
    <w:rsid w:val="006D0EE7"/>
    <w:rsid w:val="006D15F1"/>
    <w:rsid w:val="006D3379"/>
    <w:rsid w:val="006D3407"/>
    <w:rsid w:val="006D3BC7"/>
    <w:rsid w:val="006D4B6F"/>
    <w:rsid w:val="006D52DA"/>
    <w:rsid w:val="006D5375"/>
    <w:rsid w:val="006D5965"/>
    <w:rsid w:val="006D61E0"/>
    <w:rsid w:val="006D6B6A"/>
    <w:rsid w:val="006D7A76"/>
    <w:rsid w:val="006D7AB1"/>
    <w:rsid w:val="006E02C9"/>
    <w:rsid w:val="006E1931"/>
    <w:rsid w:val="006E29D2"/>
    <w:rsid w:val="006E35BB"/>
    <w:rsid w:val="006E4B40"/>
    <w:rsid w:val="006E5717"/>
    <w:rsid w:val="006E5F3B"/>
    <w:rsid w:val="006E6308"/>
    <w:rsid w:val="006E6844"/>
    <w:rsid w:val="006E69C7"/>
    <w:rsid w:val="006E7F50"/>
    <w:rsid w:val="006F0BD2"/>
    <w:rsid w:val="006F1431"/>
    <w:rsid w:val="006F1BFC"/>
    <w:rsid w:val="006F3DEF"/>
    <w:rsid w:val="006F497C"/>
    <w:rsid w:val="006F508B"/>
    <w:rsid w:val="006F660A"/>
    <w:rsid w:val="007011FC"/>
    <w:rsid w:val="00701BC6"/>
    <w:rsid w:val="00702121"/>
    <w:rsid w:val="00702827"/>
    <w:rsid w:val="00702DE5"/>
    <w:rsid w:val="00702FEC"/>
    <w:rsid w:val="007034A2"/>
    <w:rsid w:val="00704759"/>
    <w:rsid w:val="0070661D"/>
    <w:rsid w:val="00706C56"/>
    <w:rsid w:val="00707DB9"/>
    <w:rsid w:val="00707DFC"/>
    <w:rsid w:val="0071022C"/>
    <w:rsid w:val="007102F8"/>
    <w:rsid w:val="007105A5"/>
    <w:rsid w:val="00711C12"/>
    <w:rsid w:val="0071286D"/>
    <w:rsid w:val="00713792"/>
    <w:rsid w:val="007143D5"/>
    <w:rsid w:val="00715119"/>
    <w:rsid w:val="00715818"/>
    <w:rsid w:val="00716B7C"/>
    <w:rsid w:val="0071776D"/>
    <w:rsid w:val="00721B6C"/>
    <w:rsid w:val="00721EE5"/>
    <w:rsid w:val="00723486"/>
    <w:rsid w:val="007239D7"/>
    <w:rsid w:val="00724587"/>
    <w:rsid w:val="00724945"/>
    <w:rsid w:val="0072512D"/>
    <w:rsid w:val="00725CA8"/>
    <w:rsid w:val="00725DFB"/>
    <w:rsid w:val="00725F8E"/>
    <w:rsid w:val="007264B2"/>
    <w:rsid w:val="0073116C"/>
    <w:rsid w:val="007312E2"/>
    <w:rsid w:val="00731649"/>
    <w:rsid w:val="00731AD9"/>
    <w:rsid w:val="00732617"/>
    <w:rsid w:val="007342EB"/>
    <w:rsid w:val="0073610B"/>
    <w:rsid w:val="00736555"/>
    <w:rsid w:val="00736A74"/>
    <w:rsid w:val="00736E68"/>
    <w:rsid w:val="00736F8F"/>
    <w:rsid w:val="00740CA3"/>
    <w:rsid w:val="007412F6"/>
    <w:rsid w:val="00741977"/>
    <w:rsid w:val="00743343"/>
    <w:rsid w:val="00743C42"/>
    <w:rsid w:val="0074584C"/>
    <w:rsid w:val="00745A6B"/>
    <w:rsid w:val="00745DE3"/>
    <w:rsid w:val="00747B29"/>
    <w:rsid w:val="00751642"/>
    <w:rsid w:val="00753813"/>
    <w:rsid w:val="00753A6D"/>
    <w:rsid w:val="00754ED5"/>
    <w:rsid w:val="00754F29"/>
    <w:rsid w:val="00756BDB"/>
    <w:rsid w:val="00756FC6"/>
    <w:rsid w:val="007607FD"/>
    <w:rsid w:val="00761A9B"/>
    <w:rsid w:val="00761B2F"/>
    <w:rsid w:val="00762981"/>
    <w:rsid w:val="0076345E"/>
    <w:rsid w:val="0076384A"/>
    <w:rsid w:val="007653CC"/>
    <w:rsid w:val="00765CCD"/>
    <w:rsid w:val="00765DD5"/>
    <w:rsid w:val="007664A5"/>
    <w:rsid w:val="00766737"/>
    <w:rsid w:val="00766FA7"/>
    <w:rsid w:val="00770B4B"/>
    <w:rsid w:val="007723A7"/>
    <w:rsid w:val="007729C5"/>
    <w:rsid w:val="00773440"/>
    <w:rsid w:val="00773AE2"/>
    <w:rsid w:val="00773E95"/>
    <w:rsid w:val="00774CEE"/>
    <w:rsid w:val="00774E09"/>
    <w:rsid w:val="0077574B"/>
    <w:rsid w:val="00775F4E"/>
    <w:rsid w:val="0077609A"/>
    <w:rsid w:val="0077609E"/>
    <w:rsid w:val="007775E9"/>
    <w:rsid w:val="00777CB0"/>
    <w:rsid w:val="0078041B"/>
    <w:rsid w:val="00780E9E"/>
    <w:rsid w:val="00782AED"/>
    <w:rsid w:val="00783578"/>
    <w:rsid w:val="00783FF6"/>
    <w:rsid w:val="007844C9"/>
    <w:rsid w:val="00784971"/>
    <w:rsid w:val="007851AC"/>
    <w:rsid w:val="00787440"/>
    <w:rsid w:val="00790A1C"/>
    <w:rsid w:val="00791AEA"/>
    <w:rsid w:val="00794F9B"/>
    <w:rsid w:val="00795125"/>
    <w:rsid w:val="00796302"/>
    <w:rsid w:val="00796DC0"/>
    <w:rsid w:val="00797479"/>
    <w:rsid w:val="00797D7D"/>
    <w:rsid w:val="007A009E"/>
    <w:rsid w:val="007A0342"/>
    <w:rsid w:val="007A1BF2"/>
    <w:rsid w:val="007A2E99"/>
    <w:rsid w:val="007A2FF7"/>
    <w:rsid w:val="007A3609"/>
    <w:rsid w:val="007A408C"/>
    <w:rsid w:val="007A486C"/>
    <w:rsid w:val="007A49F5"/>
    <w:rsid w:val="007A4CE5"/>
    <w:rsid w:val="007A62F3"/>
    <w:rsid w:val="007A7254"/>
    <w:rsid w:val="007A7AF9"/>
    <w:rsid w:val="007B0CA7"/>
    <w:rsid w:val="007B1863"/>
    <w:rsid w:val="007B2E84"/>
    <w:rsid w:val="007B35C7"/>
    <w:rsid w:val="007B365B"/>
    <w:rsid w:val="007B4AF4"/>
    <w:rsid w:val="007B4D64"/>
    <w:rsid w:val="007B50F4"/>
    <w:rsid w:val="007B5397"/>
    <w:rsid w:val="007B572F"/>
    <w:rsid w:val="007B5AAC"/>
    <w:rsid w:val="007B63AA"/>
    <w:rsid w:val="007B66CA"/>
    <w:rsid w:val="007B6C46"/>
    <w:rsid w:val="007B769C"/>
    <w:rsid w:val="007C0B78"/>
    <w:rsid w:val="007C1C2C"/>
    <w:rsid w:val="007C2D10"/>
    <w:rsid w:val="007C3C66"/>
    <w:rsid w:val="007C42B4"/>
    <w:rsid w:val="007C59D7"/>
    <w:rsid w:val="007C7D9D"/>
    <w:rsid w:val="007D0857"/>
    <w:rsid w:val="007D164E"/>
    <w:rsid w:val="007D1D39"/>
    <w:rsid w:val="007D24D7"/>
    <w:rsid w:val="007D35C9"/>
    <w:rsid w:val="007D3897"/>
    <w:rsid w:val="007D392A"/>
    <w:rsid w:val="007D48C1"/>
    <w:rsid w:val="007D6071"/>
    <w:rsid w:val="007D7165"/>
    <w:rsid w:val="007E08C2"/>
    <w:rsid w:val="007E3450"/>
    <w:rsid w:val="007E355A"/>
    <w:rsid w:val="007E355E"/>
    <w:rsid w:val="007E4133"/>
    <w:rsid w:val="007E52D6"/>
    <w:rsid w:val="007E7CD1"/>
    <w:rsid w:val="007F024B"/>
    <w:rsid w:val="007F1A86"/>
    <w:rsid w:val="007F2A04"/>
    <w:rsid w:val="007F2B3F"/>
    <w:rsid w:val="007F2DA7"/>
    <w:rsid w:val="007F33CB"/>
    <w:rsid w:val="007F3D17"/>
    <w:rsid w:val="007F46F5"/>
    <w:rsid w:val="007F61F5"/>
    <w:rsid w:val="007F75AF"/>
    <w:rsid w:val="00800463"/>
    <w:rsid w:val="008013DD"/>
    <w:rsid w:val="008022D0"/>
    <w:rsid w:val="00802D27"/>
    <w:rsid w:val="00802FEE"/>
    <w:rsid w:val="00803A5A"/>
    <w:rsid w:val="0080679D"/>
    <w:rsid w:val="008068BA"/>
    <w:rsid w:val="00806CB5"/>
    <w:rsid w:val="00807743"/>
    <w:rsid w:val="00807EF9"/>
    <w:rsid w:val="00810289"/>
    <w:rsid w:val="00810C24"/>
    <w:rsid w:val="0081127D"/>
    <w:rsid w:val="00812224"/>
    <w:rsid w:val="008124DE"/>
    <w:rsid w:val="00812D73"/>
    <w:rsid w:val="00812DEF"/>
    <w:rsid w:val="00815204"/>
    <w:rsid w:val="00816106"/>
    <w:rsid w:val="0082068D"/>
    <w:rsid w:val="0082114C"/>
    <w:rsid w:val="008212B3"/>
    <w:rsid w:val="00822CB0"/>
    <w:rsid w:val="008237F8"/>
    <w:rsid w:val="00823F63"/>
    <w:rsid w:val="008245BF"/>
    <w:rsid w:val="00825448"/>
    <w:rsid w:val="00825992"/>
    <w:rsid w:val="00825D2A"/>
    <w:rsid w:val="008271F5"/>
    <w:rsid w:val="0082792F"/>
    <w:rsid w:val="00827E08"/>
    <w:rsid w:val="008307D2"/>
    <w:rsid w:val="0083088E"/>
    <w:rsid w:val="00830DCF"/>
    <w:rsid w:val="00835217"/>
    <w:rsid w:val="008353AD"/>
    <w:rsid w:val="008357EA"/>
    <w:rsid w:val="00835DD4"/>
    <w:rsid w:val="00836211"/>
    <w:rsid w:val="0083682A"/>
    <w:rsid w:val="00836A10"/>
    <w:rsid w:val="00837542"/>
    <w:rsid w:val="00842206"/>
    <w:rsid w:val="0084241E"/>
    <w:rsid w:val="00843359"/>
    <w:rsid w:val="00843B14"/>
    <w:rsid w:val="00844733"/>
    <w:rsid w:val="0084491D"/>
    <w:rsid w:val="0084585A"/>
    <w:rsid w:val="00846176"/>
    <w:rsid w:val="00846B4E"/>
    <w:rsid w:val="008470DD"/>
    <w:rsid w:val="008479C0"/>
    <w:rsid w:val="00847C82"/>
    <w:rsid w:val="00850206"/>
    <w:rsid w:val="00850932"/>
    <w:rsid w:val="00850EEA"/>
    <w:rsid w:val="00852097"/>
    <w:rsid w:val="00852862"/>
    <w:rsid w:val="00852FB2"/>
    <w:rsid w:val="00853B6F"/>
    <w:rsid w:val="008544C7"/>
    <w:rsid w:val="008555A8"/>
    <w:rsid w:val="00856730"/>
    <w:rsid w:val="00856D64"/>
    <w:rsid w:val="00856D81"/>
    <w:rsid w:val="008579B4"/>
    <w:rsid w:val="00857C92"/>
    <w:rsid w:val="00857F8B"/>
    <w:rsid w:val="00860629"/>
    <w:rsid w:val="00861022"/>
    <w:rsid w:val="00861BB2"/>
    <w:rsid w:val="00862740"/>
    <w:rsid w:val="008628BF"/>
    <w:rsid w:val="00864B9A"/>
    <w:rsid w:val="00864BB3"/>
    <w:rsid w:val="008652CC"/>
    <w:rsid w:val="008654CD"/>
    <w:rsid w:val="0086691A"/>
    <w:rsid w:val="0086734A"/>
    <w:rsid w:val="0087041A"/>
    <w:rsid w:val="00870C4F"/>
    <w:rsid w:val="00870E13"/>
    <w:rsid w:val="00871CE3"/>
    <w:rsid w:val="00872102"/>
    <w:rsid w:val="00872746"/>
    <w:rsid w:val="00872D6B"/>
    <w:rsid w:val="0087338E"/>
    <w:rsid w:val="008745FC"/>
    <w:rsid w:val="008747AB"/>
    <w:rsid w:val="0087523E"/>
    <w:rsid w:val="00875CF2"/>
    <w:rsid w:val="00876FBB"/>
    <w:rsid w:val="00880D51"/>
    <w:rsid w:val="00881706"/>
    <w:rsid w:val="008818D2"/>
    <w:rsid w:val="008835C9"/>
    <w:rsid w:val="00883A73"/>
    <w:rsid w:val="00883DD3"/>
    <w:rsid w:val="00884AB7"/>
    <w:rsid w:val="0088595A"/>
    <w:rsid w:val="00887086"/>
    <w:rsid w:val="00887A3A"/>
    <w:rsid w:val="00887F9A"/>
    <w:rsid w:val="008903CD"/>
    <w:rsid w:val="008905FF"/>
    <w:rsid w:val="00890C11"/>
    <w:rsid w:val="008931B6"/>
    <w:rsid w:val="00895E66"/>
    <w:rsid w:val="00896691"/>
    <w:rsid w:val="00896D74"/>
    <w:rsid w:val="00897363"/>
    <w:rsid w:val="0089762A"/>
    <w:rsid w:val="008A0963"/>
    <w:rsid w:val="008A0EC2"/>
    <w:rsid w:val="008A142B"/>
    <w:rsid w:val="008A218B"/>
    <w:rsid w:val="008A34DF"/>
    <w:rsid w:val="008A3842"/>
    <w:rsid w:val="008A391B"/>
    <w:rsid w:val="008A441A"/>
    <w:rsid w:val="008A4AF3"/>
    <w:rsid w:val="008A5236"/>
    <w:rsid w:val="008A52F7"/>
    <w:rsid w:val="008A57F9"/>
    <w:rsid w:val="008A61FE"/>
    <w:rsid w:val="008A7B2A"/>
    <w:rsid w:val="008B0A20"/>
    <w:rsid w:val="008B174D"/>
    <w:rsid w:val="008B194C"/>
    <w:rsid w:val="008B2FF8"/>
    <w:rsid w:val="008B34FA"/>
    <w:rsid w:val="008B3C5C"/>
    <w:rsid w:val="008B63BD"/>
    <w:rsid w:val="008B669A"/>
    <w:rsid w:val="008B7657"/>
    <w:rsid w:val="008B7C39"/>
    <w:rsid w:val="008B7E36"/>
    <w:rsid w:val="008C0583"/>
    <w:rsid w:val="008C06E4"/>
    <w:rsid w:val="008C0937"/>
    <w:rsid w:val="008C1620"/>
    <w:rsid w:val="008C19BF"/>
    <w:rsid w:val="008C1DCB"/>
    <w:rsid w:val="008C375F"/>
    <w:rsid w:val="008C5BB7"/>
    <w:rsid w:val="008C68B6"/>
    <w:rsid w:val="008C6A21"/>
    <w:rsid w:val="008D040D"/>
    <w:rsid w:val="008D0E37"/>
    <w:rsid w:val="008D17DD"/>
    <w:rsid w:val="008D1B95"/>
    <w:rsid w:val="008D2C05"/>
    <w:rsid w:val="008D5027"/>
    <w:rsid w:val="008D5EDC"/>
    <w:rsid w:val="008D7AB8"/>
    <w:rsid w:val="008E01C0"/>
    <w:rsid w:val="008E028F"/>
    <w:rsid w:val="008E05CD"/>
    <w:rsid w:val="008E181C"/>
    <w:rsid w:val="008E2F82"/>
    <w:rsid w:val="008E43D9"/>
    <w:rsid w:val="008E5A23"/>
    <w:rsid w:val="008E6C2F"/>
    <w:rsid w:val="008E6CE5"/>
    <w:rsid w:val="008E7E5D"/>
    <w:rsid w:val="008F11DE"/>
    <w:rsid w:val="008F14E5"/>
    <w:rsid w:val="008F19F9"/>
    <w:rsid w:val="008F1B12"/>
    <w:rsid w:val="008F2303"/>
    <w:rsid w:val="008F36DB"/>
    <w:rsid w:val="008F4883"/>
    <w:rsid w:val="008F5F4C"/>
    <w:rsid w:val="008F6C2C"/>
    <w:rsid w:val="008F7386"/>
    <w:rsid w:val="008F75ED"/>
    <w:rsid w:val="008F7630"/>
    <w:rsid w:val="008F790F"/>
    <w:rsid w:val="009000F9"/>
    <w:rsid w:val="009003A9"/>
    <w:rsid w:val="00900C3E"/>
    <w:rsid w:val="00900EF2"/>
    <w:rsid w:val="00900EF5"/>
    <w:rsid w:val="00901504"/>
    <w:rsid w:val="009027AA"/>
    <w:rsid w:val="00902CC8"/>
    <w:rsid w:val="00904F9D"/>
    <w:rsid w:val="0090670F"/>
    <w:rsid w:val="00906918"/>
    <w:rsid w:val="0090699C"/>
    <w:rsid w:val="00906EB3"/>
    <w:rsid w:val="00907630"/>
    <w:rsid w:val="0091081F"/>
    <w:rsid w:val="00910E35"/>
    <w:rsid w:val="00911C49"/>
    <w:rsid w:val="0091211F"/>
    <w:rsid w:val="00914772"/>
    <w:rsid w:val="00914998"/>
    <w:rsid w:val="00915DEC"/>
    <w:rsid w:val="00915ECC"/>
    <w:rsid w:val="0091613C"/>
    <w:rsid w:val="009168B8"/>
    <w:rsid w:val="00917177"/>
    <w:rsid w:val="00917625"/>
    <w:rsid w:val="00917B7B"/>
    <w:rsid w:val="009205FE"/>
    <w:rsid w:val="00921CE2"/>
    <w:rsid w:val="00922BD7"/>
    <w:rsid w:val="0092424E"/>
    <w:rsid w:val="00924D57"/>
    <w:rsid w:val="009251C8"/>
    <w:rsid w:val="0092538B"/>
    <w:rsid w:val="0092613B"/>
    <w:rsid w:val="00926520"/>
    <w:rsid w:val="0093037D"/>
    <w:rsid w:val="00931A0B"/>
    <w:rsid w:val="009339A6"/>
    <w:rsid w:val="00933D0F"/>
    <w:rsid w:val="00933E51"/>
    <w:rsid w:val="00934445"/>
    <w:rsid w:val="0093462F"/>
    <w:rsid w:val="00935836"/>
    <w:rsid w:val="00935A83"/>
    <w:rsid w:val="00935B38"/>
    <w:rsid w:val="00935B81"/>
    <w:rsid w:val="0093626F"/>
    <w:rsid w:val="00936F69"/>
    <w:rsid w:val="0093742D"/>
    <w:rsid w:val="009375AE"/>
    <w:rsid w:val="00937D2B"/>
    <w:rsid w:val="009411B8"/>
    <w:rsid w:val="0094153C"/>
    <w:rsid w:val="00941A2C"/>
    <w:rsid w:val="0094239B"/>
    <w:rsid w:val="00942463"/>
    <w:rsid w:val="00942A1C"/>
    <w:rsid w:val="00942BA3"/>
    <w:rsid w:val="009446E7"/>
    <w:rsid w:val="0094518F"/>
    <w:rsid w:val="00945987"/>
    <w:rsid w:val="00946CDB"/>
    <w:rsid w:val="00950898"/>
    <w:rsid w:val="00951A84"/>
    <w:rsid w:val="009520FA"/>
    <w:rsid w:val="0095254A"/>
    <w:rsid w:val="00952F31"/>
    <w:rsid w:val="00954298"/>
    <w:rsid w:val="009550BB"/>
    <w:rsid w:val="00955EFD"/>
    <w:rsid w:val="009570B5"/>
    <w:rsid w:val="009574AB"/>
    <w:rsid w:val="009574C4"/>
    <w:rsid w:val="00957923"/>
    <w:rsid w:val="00957E7B"/>
    <w:rsid w:val="00960648"/>
    <w:rsid w:val="009636AF"/>
    <w:rsid w:val="00963AC8"/>
    <w:rsid w:val="009643B2"/>
    <w:rsid w:val="009643B8"/>
    <w:rsid w:val="009643F4"/>
    <w:rsid w:val="00965A3A"/>
    <w:rsid w:val="0096610A"/>
    <w:rsid w:val="00966EC1"/>
    <w:rsid w:val="00967EDF"/>
    <w:rsid w:val="00970E3F"/>
    <w:rsid w:val="009713BD"/>
    <w:rsid w:val="00972F84"/>
    <w:rsid w:val="009741A6"/>
    <w:rsid w:val="00974D66"/>
    <w:rsid w:val="0097518F"/>
    <w:rsid w:val="0097530F"/>
    <w:rsid w:val="00975B6A"/>
    <w:rsid w:val="00975BD0"/>
    <w:rsid w:val="009762FD"/>
    <w:rsid w:val="00976658"/>
    <w:rsid w:val="0097748C"/>
    <w:rsid w:val="00981656"/>
    <w:rsid w:val="00983DAC"/>
    <w:rsid w:val="00986CBC"/>
    <w:rsid w:val="00987A07"/>
    <w:rsid w:val="009902DB"/>
    <w:rsid w:val="00990582"/>
    <w:rsid w:val="00991378"/>
    <w:rsid w:val="009921CC"/>
    <w:rsid w:val="00992EBB"/>
    <w:rsid w:val="00992FB9"/>
    <w:rsid w:val="00994444"/>
    <w:rsid w:val="00994A2E"/>
    <w:rsid w:val="00995CD5"/>
    <w:rsid w:val="009978E1"/>
    <w:rsid w:val="00997A27"/>
    <w:rsid w:val="00997DB8"/>
    <w:rsid w:val="009A026D"/>
    <w:rsid w:val="009A17D5"/>
    <w:rsid w:val="009A25F0"/>
    <w:rsid w:val="009A2E81"/>
    <w:rsid w:val="009A2EAB"/>
    <w:rsid w:val="009A31E4"/>
    <w:rsid w:val="009A320E"/>
    <w:rsid w:val="009A4ECC"/>
    <w:rsid w:val="009A54F7"/>
    <w:rsid w:val="009A56C5"/>
    <w:rsid w:val="009A6A8C"/>
    <w:rsid w:val="009A6B79"/>
    <w:rsid w:val="009B325E"/>
    <w:rsid w:val="009B3F42"/>
    <w:rsid w:val="009B4175"/>
    <w:rsid w:val="009B4870"/>
    <w:rsid w:val="009B4A59"/>
    <w:rsid w:val="009B5B2D"/>
    <w:rsid w:val="009C1B7F"/>
    <w:rsid w:val="009C1BF0"/>
    <w:rsid w:val="009C2592"/>
    <w:rsid w:val="009C29EA"/>
    <w:rsid w:val="009C2CEF"/>
    <w:rsid w:val="009C2E2D"/>
    <w:rsid w:val="009C38DD"/>
    <w:rsid w:val="009C44C6"/>
    <w:rsid w:val="009C4685"/>
    <w:rsid w:val="009C6078"/>
    <w:rsid w:val="009D0201"/>
    <w:rsid w:val="009D07F5"/>
    <w:rsid w:val="009D0A32"/>
    <w:rsid w:val="009D1977"/>
    <w:rsid w:val="009D20D6"/>
    <w:rsid w:val="009D3A72"/>
    <w:rsid w:val="009D4BBD"/>
    <w:rsid w:val="009D4F11"/>
    <w:rsid w:val="009D6C49"/>
    <w:rsid w:val="009D76C1"/>
    <w:rsid w:val="009D76D9"/>
    <w:rsid w:val="009D784A"/>
    <w:rsid w:val="009D7B70"/>
    <w:rsid w:val="009E046D"/>
    <w:rsid w:val="009E139B"/>
    <w:rsid w:val="009E324A"/>
    <w:rsid w:val="009E34E5"/>
    <w:rsid w:val="009E3D0A"/>
    <w:rsid w:val="009E53C1"/>
    <w:rsid w:val="009E758A"/>
    <w:rsid w:val="009E7AA3"/>
    <w:rsid w:val="009E7B0D"/>
    <w:rsid w:val="009E7F61"/>
    <w:rsid w:val="009F012C"/>
    <w:rsid w:val="009F0A41"/>
    <w:rsid w:val="009F1859"/>
    <w:rsid w:val="009F26BE"/>
    <w:rsid w:val="009F2780"/>
    <w:rsid w:val="009F2DE0"/>
    <w:rsid w:val="009F566A"/>
    <w:rsid w:val="009F6443"/>
    <w:rsid w:val="009F70D0"/>
    <w:rsid w:val="009F7422"/>
    <w:rsid w:val="00A0140B"/>
    <w:rsid w:val="00A03185"/>
    <w:rsid w:val="00A03920"/>
    <w:rsid w:val="00A045A4"/>
    <w:rsid w:val="00A045B2"/>
    <w:rsid w:val="00A067C7"/>
    <w:rsid w:val="00A0724E"/>
    <w:rsid w:val="00A07C10"/>
    <w:rsid w:val="00A07FCF"/>
    <w:rsid w:val="00A106C5"/>
    <w:rsid w:val="00A10848"/>
    <w:rsid w:val="00A119CE"/>
    <w:rsid w:val="00A11CD0"/>
    <w:rsid w:val="00A11E82"/>
    <w:rsid w:val="00A13815"/>
    <w:rsid w:val="00A149A9"/>
    <w:rsid w:val="00A14BFB"/>
    <w:rsid w:val="00A1534C"/>
    <w:rsid w:val="00A174D8"/>
    <w:rsid w:val="00A175CE"/>
    <w:rsid w:val="00A201E1"/>
    <w:rsid w:val="00A20DB2"/>
    <w:rsid w:val="00A20E32"/>
    <w:rsid w:val="00A21FA5"/>
    <w:rsid w:val="00A2207D"/>
    <w:rsid w:val="00A229D2"/>
    <w:rsid w:val="00A22AC8"/>
    <w:rsid w:val="00A22ADD"/>
    <w:rsid w:val="00A233DF"/>
    <w:rsid w:val="00A2360D"/>
    <w:rsid w:val="00A23A0B"/>
    <w:rsid w:val="00A23BC6"/>
    <w:rsid w:val="00A27DDE"/>
    <w:rsid w:val="00A3106D"/>
    <w:rsid w:val="00A33BD6"/>
    <w:rsid w:val="00A33ECD"/>
    <w:rsid w:val="00A341A1"/>
    <w:rsid w:val="00A347C4"/>
    <w:rsid w:val="00A34D40"/>
    <w:rsid w:val="00A36679"/>
    <w:rsid w:val="00A368BE"/>
    <w:rsid w:val="00A36B46"/>
    <w:rsid w:val="00A36E33"/>
    <w:rsid w:val="00A37368"/>
    <w:rsid w:val="00A37F2A"/>
    <w:rsid w:val="00A442D2"/>
    <w:rsid w:val="00A4492D"/>
    <w:rsid w:val="00A44935"/>
    <w:rsid w:val="00A46949"/>
    <w:rsid w:val="00A472C4"/>
    <w:rsid w:val="00A54466"/>
    <w:rsid w:val="00A5455B"/>
    <w:rsid w:val="00A5489A"/>
    <w:rsid w:val="00A55D69"/>
    <w:rsid w:val="00A55D7E"/>
    <w:rsid w:val="00A56E16"/>
    <w:rsid w:val="00A602DF"/>
    <w:rsid w:val="00A61388"/>
    <w:rsid w:val="00A63EE5"/>
    <w:rsid w:val="00A65427"/>
    <w:rsid w:val="00A65DF2"/>
    <w:rsid w:val="00A67C2A"/>
    <w:rsid w:val="00A705BD"/>
    <w:rsid w:val="00A705DE"/>
    <w:rsid w:val="00A70787"/>
    <w:rsid w:val="00A70B9C"/>
    <w:rsid w:val="00A71F13"/>
    <w:rsid w:val="00A7238B"/>
    <w:rsid w:val="00A72F1A"/>
    <w:rsid w:val="00A730BA"/>
    <w:rsid w:val="00A74961"/>
    <w:rsid w:val="00A74F63"/>
    <w:rsid w:val="00A751AD"/>
    <w:rsid w:val="00A7653D"/>
    <w:rsid w:val="00A76ECE"/>
    <w:rsid w:val="00A80740"/>
    <w:rsid w:val="00A8146A"/>
    <w:rsid w:val="00A81D3A"/>
    <w:rsid w:val="00A81DD1"/>
    <w:rsid w:val="00A82665"/>
    <w:rsid w:val="00A83620"/>
    <w:rsid w:val="00A8445C"/>
    <w:rsid w:val="00A845C1"/>
    <w:rsid w:val="00A84AF7"/>
    <w:rsid w:val="00A850FD"/>
    <w:rsid w:val="00A85581"/>
    <w:rsid w:val="00A86467"/>
    <w:rsid w:val="00A864C4"/>
    <w:rsid w:val="00A86CE8"/>
    <w:rsid w:val="00A87205"/>
    <w:rsid w:val="00A904C8"/>
    <w:rsid w:val="00A90640"/>
    <w:rsid w:val="00A90B3D"/>
    <w:rsid w:val="00A90B57"/>
    <w:rsid w:val="00A90FDD"/>
    <w:rsid w:val="00A92BCB"/>
    <w:rsid w:val="00A92FA0"/>
    <w:rsid w:val="00A93403"/>
    <w:rsid w:val="00A95803"/>
    <w:rsid w:val="00A95FDD"/>
    <w:rsid w:val="00AA11E5"/>
    <w:rsid w:val="00AA31FE"/>
    <w:rsid w:val="00AA3B36"/>
    <w:rsid w:val="00AA4448"/>
    <w:rsid w:val="00AA46AC"/>
    <w:rsid w:val="00AA46D3"/>
    <w:rsid w:val="00AA5DD8"/>
    <w:rsid w:val="00AA6B73"/>
    <w:rsid w:val="00AA7571"/>
    <w:rsid w:val="00AA7B3E"/>
    <w:rsid w:val="00AB012A"/>
    <w:rsid w:val="00AB051E"/>
    <w:rsid w:val="00AB0645"/>
    <w:rsid w:val="00AB20BF"/>
    <w:rsid w:val="00AB20F2"/>
    <w:rsid w:val="00AB29EB"/>
    <w:rsid w:val="00AB2D82"/>
    <w:rsid w:val="00AB4435"/>
    <w:rsid w:val="00AB46BF"/>
    <w:rsid w:val="00AB48E6"/>
    <w:rsid w:val="00AB4C5F"/>
    <w:rsid w:val="00AB4D19"/>
    <w:rsid w:val="00AB614D"/>
    <w:rsid w:val="00AB78F8"/>
    <w:rsid w:val="00AC10A9"/>
    <w:rsid w:val="00AC185D"/>
    <w:rsid w:val="00AC199C"/>
    <w:rsid w:val="00AC2401"/>
    <w:rsid w:val="00AC396C"/>
    <w:rsid w:val="00AC507B"/>
    <w:rsid w:val="00AC6154"/>
    <w:rsid w:val="00AC6F45"/>
    <w:rsid w:val="00AD08D4"/>
    <w:rsid w:val="00AD146E"/>
    <w:rsid w:val="00AD259F"/>
    <w:rsid w:val="00AD29F1"/>
    <w:rsid w:val="00AD48F1"/>
    <w:rsid w:val="00AD4DA6"/>
    <w:rsid w:val="00AD59DC"/>
    <w:rsid w:val="00AD5BB2"/>
    <w:rsid w:val="00AE00A7"/>
    <w:rsid w:val="00AE1654"/>
    <w:rsid w:val="00AE1690"/>
    <w:rsid w:val="00AE281E"/>
    <w:rsid w:val="00AE28E8"/>
    <w:rsid w:val="00AE2AC0"/>
    <w:rsid w:val="00AE3C77"/>
    <w:rsid w:val="00AE58E8"/>
    <w:rsid w:val="00AE6A73"/>
    <w:rsid w:val="00AE75B9"/>
    <w:rsid w:val="00AF130C"/>
    <w:rsid w:val="00AF220A"/>
    <w:rsid w:val="00AF24FB"/>
    <w:rsid w:val="00AF35D8"/>
    <w:rsid w:val="00AF3E89"/>
    <w:rsid w:val="00AF42ED"/>
    <w:rsid w:val="00AF4853"/>
    <w:rsid w:val="00AF590C"/>
    <w:rsid w:val="00AF5F7E"/>
    <w:rsid w:val="00B004F8"/>
    <w:rsid w:val="00B0084D"/>
    <w:rsid w:val="00B00F71"/>
    <w:rsid w:val="00B01B0C"/>
    <w:rsid w:val="00B0219D"/>
    <w:rsid w:val="00B02769"/>
    <w:rsid w:val="00B03A8E"/>
    <w:rsid w:val="00B044EE"/>
    <w:rsid w:val="00B04B70"/>
    <w:rsid w:val="00B04CCC"/>
    <w:rsid w:val="00B05DB1"/>
    <w:rsid w:val="00B063D8"/>
    <w:rsid w:val="00B064A4"/>
    <w:rsid w:val="00B066A2"/>
    <w:rsid w:val="00B11912"/>
    <w:rsid w:val="00B11D53"/>
    <w:rsid w:val="00B12A8C"/>
    <w:rsid w:val="00B12D61"/>
    <w:rsid w:val="00B134AF"/>
    <w:rsid w:val="00B13B83"/>
    <w:rsid w:val="00B13F68"/>
    <w:rsid w:val="00B14857"/>
    <w:rsid w:val="00B14B34"/>
    <w:rsid w:val="00B14D70"/>
    <w:rsid w:val="00B1690F"/>
    <w:rsid w:val="00B16D8C"/>
    <w:rsid w:val="00B17246"/>
    <w:rsid w:val="00B17642"/>
    <w:rsid w:val="00B17BAE"/>
    <w:rsid w:val="00B21563"/>
    <w:rsid w:val="00B22410"/>
    <w:rsid w:val="00B23893"/>
    <w:rsid w:val="00B24244"/>
    <w:rsid w:val="00B263F0"/>
    <w:rsid w:val="00B272DD"/>
    <w:rsid w:val="00B278DA"/>
    <w:rsid w:val="00B27A90"/>
    <w:rsid w:val="00B31402"/>
    <w:rsid w:val="00B31718"/>
    <w:rsid w:val="00B34FC6"/>
    <w:rsid w:val="00B354F2"/>
    <w:rsid w:val="00B359E0"/>
    <w:rsid w:val="00B35E6C"/>
    <w:rsid w:val="00B3724E"/>
    <w:rsid w:val="00B40EAB"/>
    <w:rsid w:val="00B4154D"/>
    <w:rsid w:val="00B41630"/>
    <w:rsid w:val="00B41BF7"/>
    <w:rsid w:val="00B42D5B"/>
    <w:rsid w:val="00B42E12"/>
    <w:rsid w:val="00B42F4F"/>
    <w:rsid w:val="00B4407C"/>
    <w:rsid w:val="00B45271"/>
    <w:rsid w:val="00B46C98"/>
    <w:rsid w:val="00B47305"/>
    <w:rsid w:val="00B50D76"/>
    <w:rsid w:val="00B51DCD"/>
    <w:rsid w:val="00B5235C"/>
    <w:rsid w:val="00B523A7"/>
    <w:rsid w:val="00B5268D"/>
    <w:rsid w:val="00B52A13"/>
    <w:rsid w:val="00B533AF"/>
    <w:rsid w:val="00B5440B"/>
    <w:rsid w:val="00B547F0"/>
    <w:rsid w:val="00B54860"/>
    <w:rsid w:val="00B55459"/>
    <w:rsid w:val="00B56DE1"/>
    <w:rsid w:val="00B56DE5"/>
    <w:rsid w:val="00B60156"/>
    <w:rsid w:val="00B60852"/>
    <w:rsid w:val="00B61113"/>
    <w:rsid w:val="00B61FC7"/>
    <w:rsid w:val="00B62733"/>
    <w:rsid w:val="00B62C4C"/>
    <w:rsid w:val="00B63534"/>
    <w:rsid w:val="00B639A8"/>
    <w:rsid w:val="00B653B6"/>
    <w:rsid w:val="00B6663C"/>
    <w:rsid w:val="00B67C97"/>
    <w:rsid w:val="00B70277"/>
    <w:rsid w:val="00B7034B"/>
    <w:rsid w:val="00B7049A"/>
    <w:rsid w:val="00B7128D"/>
    <w:rsid w:val="00B715DA"/>
    <w:rsid w:val="00B7246E"/>
    <w:rsid w:val="00B750B3"/>
    <w:rsid w:val="00B772C0"/>
    <w:rsid w:val="00B804E1"/>
    <w:rsid w:val="00B817D2"/>
    <w:rsid w:val="00B81ACA"/>
    <w:rsid w:val="00B81BC0"/>
    <w:rsid w:val="00B825CB"/>
    <w:rsid w:val="00B834D4"/>
    <w:rsid w:val="00B837B9"/>
    <w:rsid w:val="00B85A44"/>
    <w:rsid w:val="00B8671F"/>
    <w:rsid w:val="00B86814"/>
    <w:rsid w:val="00B86AA1"/>
    <w:rsid w:val="00B8743E"/>
    <w:rsid w:val="00B87C3B"/>
    <w:rsid w:val="00B903D9"/>
    <w:rsid w:val="00B9158B"/>
    <w:rsid w:val="00B9293C"/>
    <w:rsid w:val="00B92DC0"/>
    <w:rsid w:val="00B93E51"/>
    <w:rsid w:val="00B96847"/>
    <w:rsid w:val="00B96EDE"/>
    <w:rsid w:val="00BA1F7A"/>
    <w:rsid w:val="00BA2363"/>
    <w:rsid w:val="00BA244F"/>
    <w:rsid w:val="00BA2786"/>
    <w:rsid w:val="00BA3AAE"/>
    <w:rsid w:val="00BA4619"/>
    <w:rsid w:val="00BA555B"/>
    <w:rsid w:val="00BA5D7E"/>
    <w:rsid w:val="00BA6989"/>
    <w:rsid w:val="00BA7FD6"/>
    <w:rsid w:val="00BB1999"/>
    <w:rsid w:val="00BB2328"/>
    <w:rsid w:val="00BB2CD9"/>
    <w:rsid w:val="00BB3B50"/>
    <w:rsid w:val="00BB3F38"/>
    <w:rsid w:val="00BB4846"/>
    <w:rsid w:val="00BB488C"/>
    <w:rsid w:val="00BC0CC5"/>
    <w:rsid w:val="00BC2BE5"/>
    <w:rsid w:val="00BC3716"/>
    <w:rsid w:val="00BC3CE0"/>
    <w:rsid w:val="00BC4419"/>
    <w:rsid w:val="00BC47DB"/>
    <w:rsid w:val="00BC5099"/>
    <w:rsid w:val="00BC51E9"/>
    <w:rsid w:val="00BC6100"/>
    <w:rsid w:val="00BC6E7E"/>
    <w:rsid w:val="00BC7622"/>
    <w:rsid w:val="00BD1C12"/>
    <w:rsid w:val="00BD2CD1"/>
    <w:rsid w:val="00BD3B9D"/>
    <w:rsid w:val="00BD49B9"/>
    <w:rsid w:val="00BD49FB"/>
    <w:rsid w:val="00BD4F14"/>
    <w:rsid w:val="00BD5266"/>
    <w:rsid w:val="00BD54A4"/>
    <w:rsid w:val="00BD7BB6"/>
    <w:rsid w:val="00BE2313"/>
    <w:rsid w:val="00BE34EB"/>
    <w:rsid w:val="00BE37C3"/>
    <w:rsid w:val="00BE3ABA"/>
    <w:rsid w:val="00BE3CD3"/>
    <w:rsid w:val="00BE451F"/>
    <w:rsid w:val="00BF0236"/>
    <w:rsid w:val="00BF0B9F"/>
    <w:rsid w:val="00BF16F7"/>
    <w:rsid w:val="00BF181F"/>
    <w:rsid w:val="00BF449F"/>
    <w:rsid w:val="00BF4F39"/>
    <w:rsid w:val="00BF50AD"/>
    <w:rsid w:val="00BF7ADC"/>
    <w:rsid w:val="00C005D1"/>
    <w:rsid w:val="00C00A9C"/>
    <w:rsid w:val="00C00C17"/>
    <w:rsid w:val="00C010C5"/>
    <w:rsid w:val="00C01A4D"/>
    <w:rsid w:val="00C02F4E"/>
    <w:rsid w:val="00C032C7"/>
    <w:rsid w:val="00C0338A"/>
    <w:rsid w:val="00C03EB7"/>
    <w:rsid w:val="00C04371"/>
    <w:rsid w:val="00C04B4E"/>
    <w:rsid w:val="00C06168"/>
    <w:rsid w:val="00C068FF"/>
    <w:rsid w:val="00C06A30"/>
    <w:rsid w:val="00C06B9F"/>
    <w:rsid w:val="00C0754C"/>
    <w:rsid w:val="00C10472"/>
    <w:rsid w:val="00C110F3"/>
    <w:rsid w:val="00C1206B"/>
    <w:rsid w:val="00C12BA4"/>
    <w:rsid w:val="00C136BC"/>
    <w:rsid w:val="00C143D4"/>
    <w:rsid w:val="00C16D87"/>
    <w:rsid w:val="00C20E63"/>
    <w:rsid w:val="00C23AB5"/>
    <w:rsid w:val="00C23B45"/>
    <w:rsid w:val="00C23C9F"/>
    <w:rsid w:val="00C247E7"/>
    <w:rsid w:val="00C27202"/>
    <w:rsid w:val="00C27C2F"/>
    <w:rsid w:val="00C3026B"/>
    <w:rsid w:val="00C302E7"/>
    <w:rsid w:val="00C306C7"/>
    <w:rsid w:val="00C308AA"/>
    <w:rsid w:val="00C31705"/>
    <w:rsid w:val="00C337C1"/>
    <w:rsid w:val="00C3399F"/>
    <w:rsid w:val="00C33AC0"/>
    <w:rsid w:val="00C33DCE"/>
    <w:rsid w:val="00C344F2"/>
    <w:rsid w:val="00C354A6"/>
    <w:rsid w:val="00C35CE0"/>
    <w:rsid w:val="00C35E9B"/>
    <w:rsid w:val="00C36A4C"/>
    <w:rsid w:val="00C378D8"/>
    <w:rsid w:val="00C4017C"/>
    <w:rsid w:val="00C4129D"/>
    <w:rsid w:val="00C4163C"/>
    <w:rsid w:val="00C439F4"/>
    <w:rsid w:val="00C43AE4"/>
    <w:rsid w:val="00C43CBB"/>
    <w:rsid w:val="00C45572"/>
    <w:rsid w:val="00C46B91"/>
    <w:rsid w:val="00C46FAB"/>
    <w:rsid w:val="00C50C5E"/>
    <w:rsid w:val="00C51530"/>
    <w:rsid w:val="00C52559"/>
    <w:rsid w:val="00C528B5"/>
    <w:rsid w:val="00C53922"/>
    <w:rsid w:val="00C53DA2"/>
    <w:rsid w:val="00C54DFB"/>
    <w:rsid w:val="00C55371"/>
    <w:rsid w:val="00C565EF"/>
    <w:rsid w:val="00C57C4D"/>
    <w:rsid w:val="00C57CB6"/>
    <w:rsid w:val="00C602E0"/>
    <w:rsid w:val="00C62A48"/>
    <w:rsid w:val="00C62E6F"/>
    <w:rsid w:val="00C6539C"/>
    <w:rsid w:val="00C6557B"/>
    <w:rsid w:val="00C6656C"/>
    <w:rsid w:val="00C66E4A"/>
    <w:rsid w:val="00C70805"/>
    <w:rsid w:val="00C7152F"/>
    <w:rsid w:val="00C738AA"/>
    <w:rsid w:val="00C7485C"/>
    <w:rsid w:val="00C76B4D"/>
    <w:rsid w:val="00C7764B"/>
    <w:rsid w:val="00C815E7"/>
    <w:rsid w:val="00C818C7"/>
    <w:rsid w:val="00C829C2"/>
    <w:rsid w:val="00C83028"/>
    <w:rsid w:val="00C84EFA"/>
    <w:rsid w:val="00C855C0"/>
    <w:rsid w:val="00C85BCB"/>
    <w:rsid w:val="00C866C1"/>
    <w:rsid w:val="00C86E68"/>
    <w:rsid w:val="00C87D37"/>
    <w:rsid w:val="00C90209"/>
    <w:rsid w:val="00C90278"/>
    <w:rsid w:val="00C908A0"/>
    <w:rsid w:val="00C91094"/>
    <w:rsid w:val="00C95877"/>
    <w:rsid w:val="00C95896"/>
    <w:rsid w:val="00C96D06"/>
    <w:rsid w:val="00C9711B"/>
    <w:rsid w:val="00C97366"/>
    <w:rsid w:val="00C97A9B"/>
    <w:rsid w:val="00CA08FA"/>
    <w:rsid w:val="00CA0A6B"/>
    <w:rsid w:val="00CA0CCC"/>
    <w:rsid w:val="00CA1565"/>
    <w:rsid w:val="00CA2739"/>
    <w:rsid w:val="00CA342C"/>
    <w:rsid w:val="00CA4291"/>
    <w:rsid w:val="00CA58F8"/>
    <w:rsid w:val="00CA60B6"/>
    <w:rsid w:val="00CA734E"/>
    <w:rsid w:val="00CA76F9"/>
    <w:rsid w:val="00CA7D26"/>
    <w:rsid w:val="00CA7E23"/>
    <w:rsid w:val="00CB0AAE"/>
    <w:rsid w:val="00CB0CBD"/>
    <w:rsid w:val="00CB12A1"/>
    <w:rsid w:val="00CB2581"/>
    <w:rsid w:val="00CB2992"/>
    <w:rsid w:val="00CB2C66"/>
    <w:rsid w:val="00CB2EF4"/>
    <w:rsid w:val="00CB324E"/>
    <w:rsid w:val="00CB3291"/>
    <w:rsid w:val="00CB40A4"/>
    <w:rsid w:val="00CB5576"/>
    <w:rsid w:val="00CB56F1"/>
    <w:rsid w:val="00CB6F10"/>
    <w:rsid w:val="00CB7692"/>
    <w:rsid w:val="00CC0175"/>
    <w:rsid w:val="00CC1258"/>
    <w:rsid w:val="00CC148B"/>
    <w:rsid w:val="00CC3365"/>
    <w:rsid w:val="00CC34E7"/>
    <w:rsid w:val="00CC4054"/>
    <w:rsid w:val="00CC4FD7"/>
    <w:rsid w:val="00CC5069"/>
    <w:rsid w:val="00CC5F43"/>
    <w:rsid w:val="00CC7585"/>
    <w:rsid w:val="00CD190C"/>
    <w:rsid w:val="00CD1955"/>
    <w:rsid w:val="00CD240B"/>
    <w:rsid w:val="00CD24D7"/>
    <w:rsid w:val="00CD352F"/>
    <w:rsid w:val="00CD43E7"/>
    <w:rsid w:val="00CD4887"/>
    <w:rsid w:val="00CD6F9D"/>
    <w:rsid w:val="00CD72B1"/>
    <w:rsid w:val="00CE07A7"/>
    <w:rsid w:val="00CE0947"/>
    <w:rsid w:val="00CE0DD6"/>
    <w:rsid w:val="00CE0F75"/>
    <w:rsid w:val="00CE1C33"/>
    <w:rsid w:val="00CE34E0"/>
    <w:rsid w:val="00CE4235"/>
    <w:rsid w:val="00CE4287"/>
    <w:rsid w:val="00CE5457"/>
    <w:rsid w:val="00CE5F3B"/>
    <w:rsid w:val="00CE5F92"/>
    <w:rsid w:val="00CE6110"/>
    <w:rsid w:val="00CF098F"/>
    <w:rsid w:val="00CF102A"/>
    <w:rsid w:val="00CF12EF"/>
    <w:rsid w:val="00CF1DE7"/>
    <w:rsid w:val="00CF282E"/>
    <w:rsid w:val="00CF379D"/>
    <w:rsid w:val="00CF4074"/>
    <w:rsid w:val="00CF5EA5"/>
    <w:rsid w:val="00CF70E1"/>
    <w:rsid w:val="00CF7872"/>
    <w:rsid w:val="00D00469"/>
    <w:rsid w:val="00D007DD"/>
    <w:rsid w:val="00D00AA0"/>
    <w:rsid w:val="00D00E42"/>
    <w:rsid w:val="00D021A9"/>
    <w:rsid w:val="00D02FB1"/>
    <w:rsid w:val="00D02FE1"/>
    <w:rsid w:val="00D0335F"/>
    <w:rsid w:val="00D035AE"/>
    <w:rsid w:val="00D03735"/>
    <w:rsid w:val="00D04000"/>
    <w:rsid w:val="00D041D5"/>
    <w:rsid w:val="00D058CC"/>
    <w:rsid w:val="00D07B70"/>
    <w:rsid w:val="00D11EE9"/>
    <w:rsid w:val="00D1233F"/>
    <w:rsid w:val="00D13064"/>
    <w:rsid w:val="00D14E54"/>
    <w:rsid w:val="00D15826"/>
    <w:rsid w:val="00D16839"/>
    <w:rsid w:val="00D16BEE"/>
    <w:rsid w:val="00D21717"/>
    <w:rsid w:val="00D21970"/>
    <w:rsid w:val="00D23762"/>
    <w:rsid w:val="00D2377B"/>
    <w:rsid w:val="00D2462F"/>
    <w:rsid w:val="00D24D56"/>
    <w:rsid w:val="00D24EA0"/>
    <w:rsid w:val="00D24F4A"/>
    <w:rsid w:val="00D2556A"/>
    <w:rsid w:val="00D267A4"/>
    <w:rsid w:val="00D27B67"/>
    <w:rsid w:val="00D34758"/>
    <w:rsid w:val="00D34D6E"/>
    <w:rsid w:val="00D34DCF"/>
    <w:rsid w:val="00D3560B"/>
    <w:rsid w:val="00D35742"/>
    <w:rsid w:val="00D35E29"/>
    <w:rsid w:val="00D36469"/>
    <w:rsid w:val="00D3704C"/>
    <w:rsid w:val="00D4398F"/>
    <w:rsid w:val="00D43D80"/>
    <w:rsid w:val="00D43E82"/>
    <w:rsid w:val="00D45520"/>
    <w:rsid w:val="00D46426"/>
    <w:rsid w:val="00D46490"/>
    <w:rsid w:val="00D501BE"/>
    <w:rsid w:val="00D51CFC"/>
    <w:rsid w:val="00D520E6"/>
    <w:rsid w:val="00D529E0"/>
    <w:rsid w:val="00D52BD1"/>
    <w:rsid w:val="00D5314D"/>
    <w:rsid w:val="00D549CF"/>
    <w:rsid w:val="00D54A83"/>
    <w:rsid w:val="00D55A77"/>
    <w:rsid w:val="00D61EEA"/>
    <w:rsid w:val="00D639B7"/>
    <w:rsid w:val="00D64D0D"/>
    <w:rsid w:val="00D65216"/>
    <w:rsid w:val="00D657B9"/>
    <w:rsid w:val="00D67583"/>
    <w:rsid w:val="00D70370"/>
    <w:rsid w:val="00D708BB"/>
    <w:rsid w:val="00D70926"/>
    <w:rsid w:val="00D71CE2"/>
    <w:rsid w:val="00D71FC1"/>
    <w:rsid w:val="00D7248B"/>
    <w:rsid w:val="00D72CCF"/>
    <w:rsid w:val="00D73036"/>
    <w:rsid w:val="00D76F26"/>
    <w:rsid w:val="00D7799D"/>
    <w:rsid w:val="00D77AF7"/>
    <w:rsid w:val="00D77FC1"/>
    <w:rsid w:val="00D811ED"/>
    <w:rsid w:val="00D831DE"/>
    <w:rsid w:val="00D83F4B"/>
    <w:rsid w:val="00D86CBE"/>
    <w:rsid w:val="00D8752A"/>
    <w:rsid w:val="00D877F6"/>
    <w:rsid w:val="00D90AB3"/>
    <w:rsid w:val="00D91BFE"/>
    <w:rsid w:val="00D94D62"/>
    <w:rsid w:val="00D95967"/>
    <w:rsid w:val="00D95A00"/>
    <w:rsid w:val="00D95F67"/>
    <w:rsid w:val="00D9667F"/>
    <w:rsid w:val="00D96AD1"/>
    <w:rsid w:val="00D97A25"/>
    <w:rsid w:val="00D97AFC"/>
    <w:rsid w:val="00DA003B"/>
    <w:rsid w:val="00DA089A"/>
    <w:rsid w:val="00DA0EC9"/>
    <w:rsid w:val="00DA2E57"/>
    <w:rsid w:val="00DA4441"/>
    <w:rsid w:val="00DA535A"/>
    <w:rsid w:val="00DA67BC"/>
    <w:rsid w:val="00DA682A"/>
    <w:rsid w:val="00DA764C"/>
    <w:rsid w:val="00DA7A21"/>
    <w:rsid w:val="00DB1DB4"/>
    <w:rsid w:val="00DB3CB3"/>
    <w:rsid w:val="00DB4109"/>
    <w:rsid w:val="00DB43FD"/>
    <w:rsid w:val="00DB444C"/>
    <w:rsid w:val="00DB4B81"/>
    <w:rsid w:val="00DB4D89"/>
    <w:rsid w:val="00DB547E"/>
    <w:rsid w:val="00DB5591"/>
    <w:rsid w:val="00DB5D29"/>
    <w:rsid w:val="00DB6A3C"/>
    <w:rsid w:val="00DB6B65"/>
    <w:rsid w:val="00DB6B67"/>
    <w:rsid w:val="00DB74B6"/>
    <w:rsid w:val="00DB7953"/>
    <w:rsid w:val="00DC1163"/>
    <w:rsid w:val="00DC2619"/>
    <w:rsid w:val="00DC342D"/>
    <w:rsid w:val="00DC362C"/>
    <w:rsid w:val="00DC372B"/>
    <w:rsid w:val="00DC3890"/>
    <w:rsid w:val="00DC7283"/>
    <w:rsid w:val="00DD00B4"/>
    <w:rsid w:val="00DD0A02"/>
    <w:rsid w:val="00DD0FD0"/>
    <w:rsid w:val="00DD25BB"/>
    <w:rsid w:val="00DD2AF6"/>
    <w:rsid w:val="00DD43C3"/>
    <w:rsid w:val="00DD4441"/>
    <w:rsid w:val="00DD448E"/>
    <w:rsid w:val="00DD5EF6"/>
    <w:rsid w:val="00DD66DB"/>
    <w:rsid w:val="00DE036E"/>
    <w:rsid w:val="00DE0392"/>
    <w:rsid w:val="00DE0510"/>
    <w:rsid w:val="00DE1A6F"/>
    <w:rsid w:val="00DE1DA5"/>
    <w:rsid w:val="00DE30BA"/>
    <w:rsid w:val="00DE3C00"/>
    <w:rsid w:val="00DE5797"/>
    <w:rsid w:val="00DE6289"/>
    <w:rsid w:val="00DE697E"/>
    <w:rsid w:val="00DE70D8"/>
    <w:rsid w:val="00DE7F4E"/>
    <w:rsid w:val="00DF0CDC"/>
    <w:rsid w:val="00DF36BA"/>
    <w:rsid w:val="00DF3C63"/>
    <w:rsid w:val="00DF41D8"/>
    <w:rsid w:val="00DF4236"/>
    <w:rsid w:val="00DF4660"/>
    <w:rsid w:val="00DF4AE7"/>
    <w:rsid w:val="00DF516D"/>
    <w:rsid w:val="00DF53BD"/>
    <w:rsid w:val="00DF58F1"/>
    <w:rsid w:val="00DF59C6"/>
    <w:rsid w:val="00DF71AB"/>
    <w:rsid w:val="00DF742B"/>
    <w:rsid w:val="00DF7789"/>
    <w:rsid w:val="00DF7B22"/>
    <w:rsid w:val="00E022CA"/>
    <w:rsid w:val="00E02668"/>
    <w:rsid w:val="00E0274F"/>
    <w:rsid w:val="00E02F51"/>
    <w:rsid w:val="00E03D5A"/>
    <w:rsid w:val="00E043E2"/>
    <w:rsid w:val="00E046FC"/>
    <w:rsid w:val="00E04F86"/>
    <w:rsid w:val="00E067ED"/>
    <w:rsid w:val="00E06836"/>
    <w:rsid w:val="00E069BF"/>
    <w:rsid w:val="00E100F9"/>
    <w:rsid w:val="00E11E82"/>
    <w:rsid w:val="00E12158"/>
    <w:rsid w:val="00E14E00"/>
    <w:rsid w:val="00E150C8"/>
    <w:rsid w:val="00E16596"/>
    <w:rsid w:val="00E20130"/>
    <w:rsid w:val="00E21053"/>
    <w:rsid w:val="00E21246"/>
    <w:rsid w:val="00E2323B"/>
    <w:rsid w:val="00E24213"/>
    <w:rsid w:val="00E25043"/>
    <w:rsid w:val="00E258EE"/>
    <w:rsid w:val="00E25BAE"/>
    <w:rsid w:val="00E262B6"/>
    <w:rsid w:val="00E27141"/>
    <w:rsid w:val="00E301AA"/>
    <w:rsid w:val="00E302F3"/>
    <w:rsid w:val="00E31486"/>
    <w:rsid w:val="00E3158F"/>
    <w:rsid w:val="00E3219E"/>
    <w:rsid w:val="00E32D7B"/>
    <w:rsid w:val="00E3322B"/>
    <w:rsid w:val="00E34973"/>
    <w:rsid w:val="00E35257"/>
    <w:rsid w:val="00E36FFE"/>
    <w:rsid w:val="00E37634"/>
    <w:rsid w:val="00E377DC"/>
    <w:rsid w:val="00E40416"/>
    <w:rsid w:val="00E40ACC"/>
    <w:rsid w:val="00E41EB3"/>
    <w:rsid w:val="00E421B6"/>
    <w:rsid w:val="00E42835"/>
    <w:rsid w:val="00E43299"/>
    <w:rsid w:val="00E43D68"/>
    <w:rsid w:val="00E44E0A"/>
    <w:rsid w:val="00E45858"/>
    <w:rsid w:val="00E45C13"/>
    <w:rsid w:val="00E462E3"/>
    <w:rsid w:val="00E46E89"/>
    <w:rsid w:val="00E47813"/>
    <w:rsid w:val="00E47A1B"/>
    <w:rsid w:val="00E47D74"/>
    <w:rsid w:val="00E5047D"/>
    <w:rsid w:val="00E51907"/>
    <w:rsid w:val="00E51D30"/>
    <w:rsid w:val="00E5459A"/>
    <w:rsid w:val="00E55092"/>
    <w:rsid w:val="00E56CB9"/>
    <w:rsid w:val="00E57457"/>
    <w:rsid w:val="00E57BE0"/>
    <w:rsid w:val="00E60410"/>
    <w:rsid w:val="00E60784"/>
    <w:rsid w:val="00E62EB5"/>
    <w:rsid w:val="00E63A50"/>
    <w:rsid w:val="00E640D8"/>
    <w:rsid w:val="00E64836"/>
    <w:rsid w:val="00E64F64"/>
    <w:rsid w:val="00E6570D"/>
    <w:rsid w:val="00E66E38"/>
    <w:rsid w:val="00E67A47"/>
    <w:rsid w:val="00E67E6B"/>
    <w:rsid w:val="00E70351"/>
    <w:rsid w:val="00E70B7A"/>
    <w:rsid w:val="00E71D0D"/>
    <w:rsid w:val="00E71D94"/>
    <w:rsid w:val="00E721F5"/>
    <w:rsid w:val="00E7220F"/>
    <w:rsid w:val="00E72244"/>
    <w:rsid w:val="00E7237B"/>
    <w:rsid w:val="00E728CC"/>
    <w:rsid w:val="00E72CB8"/>
    <w:rsid w:val="00E72F30"/>
    <w:rsid w:val="00E73C01"/>
    <w:rsid w:val="00E75311"/>
    <w:rsid w:val="00E76ADE"/>
    <w:rsid w:val="00E77002"/>
    <w:rsid w:val="00E775F8"/>
    <w:rsid w:val="00E7766F"/>
    <w:rsid w:val="00E777B5"/>
    <w:rsid w:val="00E77AE6"/>
    <w:rsid w:val="00E8185B"/>
    <w:rsid w:val="00E82C0D"/>
    <w:rsid w:val="00E83163"/>
    <w:rsid w:val="00E83396"/>
    <w:rsid w:val="00E844CC"/>
    <w:rsid w:val="00E84761"/>
    <w:rsid w:val="00E8486F"/>
    <w:rsid w:val="00E84EA1"/>
    <w:rsid w:val="00E84F3F"/>
    <w:rsid w:val="00E85586"/>
    <w:rsid w:val="00E8757A"/>
    <w:rsid w:val="00E917AA"/>
    <w:rsid w:val="00E93DA8"/>
    <w:rsid w:val="00E94BA4"/>
    <w:rsid w:val="00E94DF9"/>
    <w:rsid w:val="00E95005"/>
    <w:rsid w:val="00E963CC"/>
    <w:rsid w:val="00E9690D"/>
    <w:rsid w:val="00E96D2E"/>
    <w:rsid w:val="00E97835"/>
    <w:rsid w:val="00E9789D"/>
    <w:rsid w:val="00E97EB2"/>
    <w:rsid w:val="00EA02BA"/>
    <w:rsid w:val="00EA0792"/>
    <w:rsid w:val="00EA0C82"/>
    <w:rsid w:val="00EA15FE"/>
    <w:rsid w:val="00EA18D7"/>
    <w:rsid w:val="00EA3F44"/>
    <w:rsid w:val="00EA444A"/>
    <w:rsid w:val="00EA4BE7"/>
    <w:rsid w:val="00EA6DBA"/>
    <w:rsid w:val="00EB027E"/>
    <w:rsid w:val="00EB0340"/>
    <w:rsid w:val="00EB21C3"/>
    <w:rsid w:val="00EB36ED"/>
    <w:rsid w:val="00EB404C"/>
    <w:rsid w:val="00EB4961"/>
    <w:rsid w:val="00EB5735"/>
    <w:rsid w:val="00EB6157"/>
    <w:rsid w:val="00EC0277"/>
    <w:rsid w:val="00EC0982"/>
    <w:rsid w:val="00EC0FC9"/>
    <w:rsid w:val="00EC12AB"/>
    <w:rsid w:val="00EC1C3C"/>
    <w:rsid w:val="00EC4DF8"/>
    <w:rsid w:val="00EC5832"/>
    <w:rsid w:val="00EC6AF0"/>
    <w:rsid w:val="00ED0205"/>
    <w:rsid w:val="00ED02E2"/>
    <w:rsid w:val="00ED127A"/>
    <w:rsid w:val="00ED2901"/>
    <w:rsid w:val="00ED2D28"/>
    <w:rsid w:val="00ED455C"/>
    <w:rsid w:val="00ED59B9"/>
    <w:rsid w:val="00ED6100"/>
    <w:rsid w:val="00EE2227"/>
    <w:rsid w:val="00EE3F9C"/>
    <w:rsid w:val="00EE5CF6"/>
    <w:rsid w:val="00EE5EDE"/>
    <w:rsid w:val="00EE6764"/>
    <w:rsid w:val="00EE68A7"/>
    <w:rsid w:val="00EF02AA"/>
    <w:rsid w:val="00EF160F"/>
    <w:rsid w:val="00EF17BB"/>
    <w:rsid w:val="00EF1C5D"/>
    <w:rsid w:val="00EF226E"/>
    <w:rsid w:val="00EF29BD"/>
    <w:rsid w:val="00EF3015"/>
    <w:rsid w:val="00EF3CAF"/>
    <w:rsid w:val="00EF4207"/>
    <w:rsid w:val="00EF4849"/>
    <w:rsid w:val="00EF4D2A"/>
    <w:rsid w:val="00EF56C6"/>
    <w:rsid w:val="00EF6564"/>
    <w:rsid w:val="00EF6C1A"/>
    <w:rsid w:val="00EF6F03"/>
    <w:rsid w:val="00EF7470"/>
    <w:rsid w:val="00F001FB"/>
    <w:rsid w:val="00F00CD2"/>
    <w:rsid w:val="00F00D0B"/>
    <w:rsid w:val="00F01303"/>
    <w:rsid w:val="00F01811"/>
    <w:rsid w:val="00F0260F"/>
    <w:rsid w:val="00F02F08"/>
    <w:rsid w:val="00F045F1"/>
    <w:rsid w:val="00F05580"/>
    <w:rsid w:val="00F06532"/>
    <w:rsid w:val="00F11EC9"/>
    <w:rsid w:val="00F1276A"/>
    <w:rsid w:val="00F12BD3"/>
    <w:rsid w:val="00F13B42"/>
    <w:rsid w:val="00F14150"/>
    <w:rsid w:val="00F15ED2"/>
    <w:rsid w:val="00F16064"/>
    <w:rsid w:val="00F16223"/>
    <w:rsid w:val="00F171A4"/>
    <w:rsid w:val="00F20880"/>
    <w:rsid w:val="00F212C5"/>
    <w:rsid w:val="00F2465A"/>
    <w:rsid w:val="00F24BA8"/>
    <w:rsid w:val="00F24DD0"/>
    <w:rsid w:val="00F27AB9"/>
    <w:rsid w:val="00F301FA"/>
    <w:rsid w:val="00F302CB"/>
    <w:rsid w:val="00F30847"/>
    <w:rsid w:val="00F30D15"/>
    <w:rsid w:val="00F31959"/>
    <w:rsid w:val="00F319A4"/>
    <w:rsid w:val="00F31D6B"/>
    <w:rsid w:val="00F3224C"/>
    <w:rsid w:val="00F322A1"/>
    <w:rsid w:val="00F32E26"/>
    <w:rsid w:val="00F33686"/>
    <w:rsid w:val="00F33B4C"/>
    <w:rsid w:val="00F349F2"/>
    <w:rsid w:val="00F34A4C"/>
    <w:rsid w:val="00F35179"/>
    <w:rsid w:val="00F35B7B"/>
    <w:rsid w:val="00F36151"/>
    <w:rsid w:val="00F36E6F"/>
    <w:rsid w:val="00F3722B"/>
    <w:rsid w:val="00F37926"/>
    <w:rsid w:val="00F40D7D"/>
    <w:rsid w:val="00F40DB4"/>
    <w:rsid w:val="00F42F2D"/>
    <w:rsid w:val="00F45100"/>
    <w:rsid w:val="00F4523B"/>
    <w:rsid w:val="00F45B91"/>
    <w:rsid w:val="00F467CD"/>
    <w:rsid w:val="00F467E1"/>
    <w:rsid w:val="00F47969"/>
    <w:rsid w:val="00F50212"/>
    <w:rsid w:val="00F50F33"/>
    <w:rsid w:val="00F50F5D"/>
    <w:rsid w:val="00F51B07"/>
    <w:rsid w:val="00F52720"/>
    <w:rsid w:val="00F52BA8"/>
    <w:rsid w:val="00F53809"/>
    <w:rsid w:val="00F53A25"/>
    <w:rsid w:val="00F53C7C"/>
    <w:rsid w:val="00F53ED3"/>
    <w:rsid w:val="00F53F96"/>
    <w:rsid w:val="00F55B04"/>
    <w:rsid w:val="00F60411"/>
    <w:rsid w:val="00F606F0"/>
    <w:rsid w:val="00F620ED"/>
    <w:rsid w:val="00F6220E"/>
    <w:rsid w:val="00F6267E"/>
    <w:rsid w:val="00F62E6C"/>
    <w:rsid w:val="00F63027"/>
    <w:rsid w:val="00F633B5"/>
    <w:rsid w:val="00F64193"/>
    <w:rsid w:val="00F6472C"/>
    <w:rsid w:val="00F65975"/>
    <w:rsid w:val="00F660CF"/>
    <w:rsid w:val="00F66F11"/>
    <w:rsid w:val="00F701BA"/>
    <w:rsid w:val="00F7040C"/>
    <w:rsid w:val="00F70A7B"/>
    <w:rsid w:val="00F7392E"/>
    <w:rsid w:val="00F755D7"/>
    <w:rsid w:val="00F77802"/>
    <w:rsid w:val="00F80C2C"/>
    <w:rsid w:val="00F8182A"/>
    <w:rsid w:val="00F81A3C"/>
    <w:rsid w:val="00F8206D"/>
    <w:rsid w:val="00F8236A"/>
    <w:rsid w:val="00F82FF6"/>
    <w:rsid w:val="00F8320B"/>
    <w:rsid w:val="00F84392"/>
    <w:rsid w:val="00F90CB7"/>
    <w:rsid w:val="00F928A9"/>
    <w:rsid w:val="00F92B52"/>
    <w:rsid w:val="00F92E1A"/>
    <w:rsid w:val="00F92F0F"/>
    <w:rsid w:val="00F931BC"/>
    <w:rsid w:val="00F938FD"/>
    <w:rsid w:val="00F94AAB"/>
    <w:rsid w:val="00F94E43"/>
    <w:rsid w:val="00F952AE"/>
    <w:rsid w:val="00F95596"/>
    <w:rsid w:val="00F965E4"/>
    <w:rsid w:val="00F96BEF"/>
    <w:rsid w:val="00FA2CB0"/>
    <w:rsid w:val="00FA2E1B"/>
    <w:rsid w:val="00FA46BB"/>
    <w:rsid w:val="00FA5C65"/>
    <w:rsid w:val="00FA5C7A"/>
    <w:rsid w:val="00FA6357"/>
    <w:rsid w:val="00FA687E"/>
    <w:rsid w:val="00FA7E62"/>
    <w:rsid w:val="00FB0061"/>
    <w:rsid w:val="00FB0888"/>
    <w:rsid w:val="00FB0B9F"/>
    <w:rsid w:val="00FB0D7C"/>
    <w:rsid w:val="00FB12B5"/>
    <w:rsid w:val="00FB1FA8"/>
    <w:rsid w:val="00FB4605"/>
    <w:rsid w:val="00FB58F9"/>
    <w:rsid w:val="00FB5C49"/>
    <w:rsid w:val="00FB676B"/>
    <w:rsid w:val="00FB6A52"/>
    <w:rsid w:val="00FC0943"/>
    <w:rsid w:val="00FC0F44"/>
    <w:rsid w:val="00FC1206"/>
    <w:rsid w:val="00FC1884"/>
    <w:rsid w:val="00FC2391"/>
    <w:rsid w:val="00FC2813"/>
    <w:rsid w:val="00FC2C3E"/>
    <w:rsid w:val="00FC31C3"/>
    <w:rsid w:val="00FC3427"/>
    <w:rsid w:val="00FC34C8"/>
    <w:rsid w:val="00FC39E7"/>
    <w:rsid w:val="00FC4309"/>
    <w:rsid w:val="00FC54B1"/>
    <w:rsid w:val="00FC54E4"/>
    <w:rsid w:val="00FC5520"/>
    <w:rsid w:val="00FC59BF"/>
    <w:rsid w:val="00FC5A8C"/>
    <w:rsid w:val="00FC6D44"/>
    <w:rsid w:val="00FC7B7D"/>
    <w:rsid w:val="00FD06D7"/>
    <w:rsid w:val="00FD06E0"/>
    <w:rsid w:val="00FD0BBA"/>
    <w:rsid w:val="00FD2055"/>
    <w:rsid w:val="00FD2A5C"/>
    <w:rsid w:val="00FD315D"/>
    <w:rsid w:val="00FD41D2"/>
    <w:rsid w:val="00FD4695"/>
    <w:rsid w:val="00FD54D2"/>
    <w:rsid w:val="00FD62CF"/>
    <w:rsid w:val="00FD676C"/>
    <w:rsid w:val="00FD6A2D"/>
    <w:rsid w:val="00FD7726"/>
    <w:rsid w:val="00FD79BA"/>
    <w:rsid w:val="00FD7B8C"/>
    <w:rsid w:val="00FE0FEB"/>
    <w:rsid w:val="00FE3131"/>
    <w:rsid w:val="00FE3980"/>
    <w:rsid w:val="00FE43CD"/>
    <w:rsid w:val="00FE60D0"/>
    <w:rsid w:val="00FE6F88"/>
    <w:rsid w:val="00FF0D6B"/>
    <w:rsid w:val="00FF14DA"/>
    <w:rsid w:val="00FF240A"/>
    <w:rsid w:val="00FF37D7"/>
    <w:rsid w:val="00FF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D884DE"/>
  <w15:docId w15:val="{902C8431-4A65-4865-BA9B-F4DB00B3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7D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5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53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53F6"/>
  </w:style>
  <w:style w:type="paragraph" w:styleId="Footer">
    <w:name w:val="footer"/>
    <w:basedOn w:val="Normal"/>
    <w:link w:val="FooterChar"/>
    <w:uiPriority w:val="99"/>
    <w:unhideWhenUsed/>
    <w:rsid w:val="000153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3F6"/>
  </w:style>
  <w:style w:type="paragraph" w:styleId="BalloonText">
    <w:name w:val="Balloon Text"/>
    <w:basedOn w:val="Normal"/>
    <w:link w:val="BalloonTextChar"/>
    <w:uiPriority w:val="99"/>
    <w:semiHidden/>
    <w:unhideWhenUsed/>
    <w:rsid w:val="0001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3F6"/>
    <w:rPr>
      <w:rFonts w:ascii="Tahoma" w:hAnsi="Tahoma" w:cs="Tahoma"/>
      <w:sz w:val="16"/>
      <w:szCs w:val="16"/>
    </w:rPr>
  </w:style>
  <w:style w:type="character" w:customStyle="1" w:styleId="Headline">
    <w:name w:val="Headline"/>
    <w:basedOn w:val="DefaultParagraphFont"/>
    <w:rsid w:val="00F47969"/>
    <w:rPr>
      <w:rFonts w:ascii="Arial" w:hAnsi="Arial"/>
      <w:color w:val="000E2F"/>
      <w:sz w:val="20"/>
    </w:rPr>
  </w:style>
  <w:style w:type="paragraph" w:customStyle="1" w:styleId="Paragraph">
    <w:name w:val="Paragraph"/>
    <w:basedOn w:val="Normal"/>
    <w:rsid w:val="00F47969"/>
    <w:pPr>
      <w:spacing w:after="120" w:line="300" w:lineRule="auto"/>
    </w:pPr>
    <w:rPr>
      <w:rFonts w:ascii="Arial" w:eastAsia="Times New Roman" w:hAnsi="Arial" w:cs="Times New Roman"/>
      <w:color w:val="000E2F"/>
      <w:sz w:val="18"/>
      <w:szCs w:val="20"/>
    </w:rPr>
  </w:style>
  <w:style w:type="paragraph" w:styleId="ListParagraph">
    <w:name w:val="List Paragraph"/>
    <w:basedOn w:val="Normal"/>
    <w:uiPriority w:val="34"/>
    <w:qFormat/>
    <w:rsid w:val="00E3158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4588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C08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boucher\Desktop\bod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EC6D1-B3C9-4C0D-A927-E842B1733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bod_template.dotx</Template>
  <TotalTime>1</TotalTime>
  <Pages>2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UCHC</Company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Boucher,Grace</dc:creator>
  <cp:keywords/>
  <dc:description/>
  <cp:lastModifiedBy>Wall,Laurie</cp:lastModifiedBy>
  <cp:revision>2</cp:revision>
  <cp:lastPrinted>2026-04-27T16:12:00Z</cp:lastPrinted>
  <dcterms:created xsi:type="dcterms:W3CDTF">2026-07-30T17:37:00Z</dcterms:created>
  <dcterms:modified xsi:type="dcterms:W3CDTF">2026-07-30T17:37:00Z</dcterms:modified>
</cp:coreProperties>
</file>