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6D9F" w14:textId="77777777" w:rsidR="00F94E43" w:rsidRPr="00135865" w:rsidRDefault="00F47969" w:rsidP="00DE697E">
      <w:pPr>
        <w:rPr>
          <w:rFonts w:ascii="Arial" w:hAnsi="Arial" w:cs="Arial"/>
          <w:b/>
          <w:bCs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Time:</w:t>
      </w:r>
      <w:r w:rsidR="00C4017C" w:rsidRPr="00B42D5B">
        <w:rPr>
          <w:rFonts w:ascii="Arial" w:hAnsi="Arial" w:cs="Arial"/>
          <w:sz w:val="20"/>
          <w:szCs w:val="20"/>
        </w:rPr>
        <w:t xml:space="preserve"> 5:00</w:t>
      </w:r>
      <w:r w:rsidR="00AA7571" w:rsidRPr="00B42D5B">
        <w:rPr>
          <w:rFonts w:ascii="Arial" w:hAnsi="Arial" w:cs="Arial"/>
          <w:sz w:val="20"/>
          <w:szCs w:val="20"/>
        </w:rPr>
        <w:t xml:space="preserve"> pm</w:t>
      </w:r>
      <w:r w:rsidR="00C4017C" w:rsidRPr="00B42D5B">
        <w:rPr>
          <w:rFonts w:ascii="Arial" w:hAnsi="Arial" w:cs="Arial"/>
          <w:sz w:val="20"/>
          <w:szCs w:val="20"/>
        </w:rPr>
        <w:t xml:space="preserve"> – 6:3</w:t>
      </w:r>
      <w:r w:rsidR="00A90FDD" w:rsidRPr="00B42D5B">
        <w:rPr>
          <w:rFonts w:ascii="Arial" w:hAnsi="Arial" w:cs="Arial"/>
          <w:sz w:val="20"/>
          <w:szCs w:val="20"/>
        </w:rPr>
        <w:t>0 pm</w:t>
      </w:r>
    </w:p>
    <w:p w14:paraId="08D5525E" w14:textId="77777777" w:rsidR="00A90FDD" w:rsidRPr="00B42D5B" w:rsidRDefault="00A90FDD" w:rsidP="00DE697E">
      <w:pPr>
        <w:rPr>
          <w:rFonts w:ascii="Arial" w:hAnsi="Arial" w:cs="Arial"/>
          <w:sz w:val="20"/>
          <w:szCs w:val="20"/>
        </w:rPr>
      </w:pPr>
    </w:p>
    <w:p w14:paraId="385173DA" w14:textId="792660CF" w:rsidR="004E5421" w:rsidRPr="00B42D5B" w:rsidRDefault="00F47969" w:rsidP="00DE697E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 xml:space="preserve">Location: </w:t>
      </w:r>
      <w:r w:rsidR="00227D35">
        <w:rPr>
          <w:rFonts w:ascii="Arial" w:hAnsi="Arial" w:cs="Arial"/>
          <w:sz w:val="20"/>
          <w:szCs w:val="20"/>
        </w:rPr>
        <w:t>Microsoft Team</w:t>
      </w:r>
    </w:p>
    <w:p w14:paraId="42A224D5" w14:textId="77777777" w:rsidR="007D164E" w:rsidRDefault="007D164E" w:rsidP="00DE697E">
      <w:pPr>
        <w:rPr>
          <w:rFonts w:ascii="Arial" w:hAnsi="Arial" w:cs="Arial"/>
          <w:sz w:val="20"/>
          <w:szCs w:val="20"/>
        </w:rPr>
      </w:pPr>
    </w:p>
    <w:p w14:paraId="03524CDF" w14:textId="77777777" w:rsidR="0008623F" w:rsidRPr="00B42D5B" w:rsidRDefault="0008623F" w:rsidP="00DE697E">
      <w:pPr>
        <w:rPr>
          <w:rFonts w:ascii="Arial" w:hAnsi="Arial" w:cs="Arial"/>
          <w:sz w:val="20"/>
          <w:szCs w:val="20"/>
        </w:rPr>
      </w:pPr>
    </w:p>
    <w:p w14:paraId="0800FE75" w14:textId="45D4859F" w:rsidR="00A4492D" w:rsidRDefault="00A4492D" w:rsidP="00A4492D">
      <w:r w:rsidRPr="00F8320B">
        <w:rPr>
          <w:b/>
          <w:bCs/>
        </w:rPr>
        <w:t>Voting Members Present</w:t>
      </w:r>
      <w:r>
        <w:t xml:space="preserve">:  </w:t>
      </w:r>
      <w:r w:rsidR="006F54C7">
        <w:t>K. Bulsara</w:t>
      </w:r>
      <w:r w:rsidR="00AC549F">
        <w:t xml:space="preserve"> MD</w:t>
      </w:r>
      <w:r w:rsidR="00261407">
        <w:t xml:space="preserve">, </w:t>
      </w:r>
      <w:r>
        <w:t>D. Lafreniere MD,  H. Gutstein  MD,  F. Mirza MD,</w:t>
      </w:r>
      <w:r w:rsidR="00745A6B">
        <w:t xml:space="preserve"> </w:t>
      </w:r>
      <w:r>
        <w:t>T. Ruchir MD</w:t>
      </w:r>
    </w:p>
    <w:p w14:paraId="2EB8FD71" w14:textId="77777777" w:rsidR="0008623F" w:rsidRDefault="0008623F" w:rsidP="00A4492D"/>
    <w:p w14:paraId="292E8C79" w14:textId="77777777" w:rsidR="00A4492D" w:rsidRDefault="00A4492D" w:rsidP="00A4492D">
      <w:r w:rsidRPr="00F8320B">
        <w:rPr>
          <w:b/>
          <w:bCs/>
        </w:rPr>
        <w:t>Non-voting Members Present</w:t>
      </w:r>
      <w:r>
        <w:t xml:space="preserve">:  </w:t>
      </w:r>
      <w:proofErr w:type="spellStart"/>
      <w:r>
        <w:t>J.Geoghegan</w:t>
      </w:r>
      <w:proofErr w:type="spellEnd"/>
      <w:r>
        <w:t xml:space="preserve">,  A. Horbatuck, </w:t>
      </w:r>
      <w:proofErr w:type="spellStart"/>
      <w:r>
        <w:t>C.Hyers</w:t>
      </w:r>
      <w:proofErr w:type="spellEnd"/>
      <w:r>
        <w:t>,  A. Keilty</w:t>
      </w:r>
    </w:p>
    <w:p w14:paraId="79CFB9BF" w14:textId="77777777" w:rsidR="00A4492D" w:rsidRDefault="00A4492D" w:rsidP="00A4492D"/>
    <w:p w14:paraId="23FD3DA0" w14:textId="7995DC0F" w:rsidR="00AA0B6A" w:rsidRDefault="006B46D3" w:rsidP="00A4492D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t>Clinical</w:t>
      </w:r>
      <w:r w:rsidR="00F8320B">
        <w:rPr>
          <w:b/>
          <w:bCs/>
        </w:rPr>
        <w:t xml:space="preserve"> Council </w:t>
      </w:r>
      <w:r w:rsidR="00A4492D" w:rsidRPr="00F8320B">
        <w:rPr>
          <w:b/>
          <w:bCs/>
        </w:rPr>
        <w:t>Subcommittee Present</w:t>
      </w:r>
      <w:r w:rsidR="00A4492D">
        <w:t>:</w:t>
      </w:r>
      <w:r w:rsidR="00DB1FB8">
        <w:t xml:space="preserve">  T.</w:t>
      </w:r>
      <w:r w:rsidR="00A4492D">
        <w:t xml:space="preserve"> </w:t>
      </w:r>
      <w:r w:rsidR="000367DF">
        <w:t>Agresta</w:t>
      </w:r>
      <w:r w:rsidR="00AA0B6A">
        <w:t xml:space="preserve">, MD, </w:t>
      </w:r>
      <w:r w:rsidR="00DC08A8">
        <w:t xml:space="preserve">S. </w:t>
      </w:r>
      <w:r w:rsidR="00DC08A8" w:rsidRPr="00561E7A">
        <w:rPr>
          <w:rFonts w:ascii="Arial" w:hAnsi="Arial" w:cs="Arial"/>
          <w:sz w:val="20"/>
          <w:szCs w:val="20"/>
        </w:rPr>
        <w:t xml:space="preserve">Allen MD, </w:t>
      </w:r>
      <w:r w:rsidR="005861EB" w:rsidRPr="00561E7A">
        <w:rPr>
          <w:rFonts w:ascii="Arial" w:hAnsi="Arial" w:cs="Arial"/>
          <w:sz w:val="20"/>
          <w:szCs w:val="20"/>
        </w:rPr>
        <w:t xml:space="preserve">J. Birk MD, </w:t>
      </w:r>
      <w:r w:rsidR="00A4492D" w:rsidRPr="00561E7A">
        <w:rPr>
          <w:rFonts w:ascii="Arial" w:hAnsi="Arial" w:cs="Arial"/>
          <w:sz w:val="20"/>
          <w:szCs w:val="20"/>
        </w:rPr>
        <w:t xml:space="preserve"> J. Greenfield MD</w:t>
      </w:r>
      <w:r w:rsidR="009643B8" w:rsidRPr="00561E7A">
        <w:rPr>
          <w:rFonts w:ascii="Arial" w:hAnsi="Arial" w:cs="Arial"/>
          <w:sz w:val="20"/>
          <w:szCs w:val="20"/>
        </w:rPr>
        <w:t xml:space="preserve">; </w:t>
      </w:r>
    </w:p>
    <w:p w14:paraId="37AC375F" w14:textId="77777777" w:rsidR="006B69AB" w:rsidRDefault="00A4492D" w:rsidP="00A4492D">
      <w:pPr>
        <w:rPr>
          <w:rFonts w:ascii="Arial" w:hAnsi="Arial" w:cs="Arial"/>
          <w:sz w:val="20"/>
          <w:szCs w:val="20"/>
        </w:rPr>
      </w:pPr>
      <w:r w:rsidRPr="00561E7A">
        <w:rPr>
          <w:rFonts w:ascii="Arial" w:hAnsi="Arial" w:cs="Arial"/>
          <w:sz w:val="20"/>
          <w:szCs w:val="20"/>
        </w:rPr>
        <w:t>M. Henretta MD</w:t>
      </w:r>
      <w:r w:rsidR="009643B8" w:rsidRPr="00561E7A">
        <w:rPr>
          <w:rFonts w:ascii="Arial" w:hAnsi="Arial" w:cs="Arial"/>
          <w:sz w:val="20"/>
          <w:szCs w:val="20"/>
        </w:rPr>
        <w:t>;</w:t>
      </w:r>
      <w:r w:rsidR="006B69AB">
        <w:rPr>
          <w:rFonts w:ascii="Arial" w:hAnsi="Arial" w:cs="Arial"/>
          <w:sz w:val="20"/>
          <w:szCs w:val="20"/>
        </w:rPr>
        <w:t xml:space="preserve"> </w:t>
      </w:r>
      <w:r w:rsidR="003A687D" w:rsidRPr="00561E7A">
        <w:rPr>
          <w:rFonts w:ascii="Arial" w:hAnsi="Arial" w:cs="Arial"/>
          <w:sz w:val="20"/>
          <w:szCs w:val="20"/>
        </w:rPr>
        <w:t xml:space="preserve"> </w:t>
      </w:r>
      <w:r w:rsidR="009643B8" w:rsidRPr="00561E7A">
        <w:rPr>
          <w:rFonts w:ascii="Arial" w:hAnsi="Arial" w:cs="Arial"/>
          <w:sz w:val="20"/>
          <w:szCs w:val="20"/>
        </w:rPr>
        <w:t>P Kerr MD;</w:t>
      </w:r>
      <w:r w:rsidR="003A687D" w:rsidRPr="00561E7A">
        <w:rPr>
          <w:rFonts w:ascii="Arial" w:hAnsi="Arial" w:cs="Arial"/>
          <w:sz w:val="20"/>
          <w:szCs w:val="20"/>
        </w:rPr>
        <w:t xml:space="preserve"> </w:t>
      </w:r>
      <w:r w:rsidR="00CB4EAE">
        <w:rPr>
          <w:rFonts w:ascii="Arial" w:hAnsi="Arial" w:cs="Arial"/>
          <w:sz w:val="20"/>
          <w:szCs w:val="20"/>
        </w:rPr>
        <w:t>R. McCarthy</w:t>
      </w:r>
      <w:r w:rsidRPr="00DE30BA">
        <w:rPr>
          <w:rFonts w:ascii="Arial" w:hAnsi="Arial" w:cs="Arial"/>
          <w:sz w:val="20"/>
          <w:szCs w:val="20"/>
        </w:rPr>
        <w:t xml:space="preserve"> MD,</w:t>
      </w:r>
      <w:r w:rsidR="000757B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57BF">
        <w:rPr>
          <w:rFonts w:ascii="Arial" w:hAnsi="Arial" w:cs="Arial"/>
          <w:sz w:val="20"/>
          <w:szCs w:val="20"/>
        </w:rPr>
        <w:t>E.Mortensen</w:t>
      </w:r>
      <w:proofErr w:type="spellEnd"/>
      <w:r w:rsidR="00CD44D1">
        <w:rPr>
          <w:rFonts w:ascii="Arial" w:hAnsi="Arial" w:cs="Arial"/>
          <w:sz w:val="20"/>
          <w:szCs w:val="20"/>
        </w:rPr>
        <w:t>,</w:t>
      </w:r>
      <w:r w:rsidRPr="00DE30BA">
        <w:rPr>
          <w:rFonts w:ascii="Arial" w:hAnsi="Arial" w:cs="Arial"/>
          <w:sz w:val="20"/>
          <w:szCs w:val="20"/>
        </w:rPr>
        <w:t xml:space="preserve"> </w:t>
      </w:r>
      <w:r w:rsidR="00372FB8">
        <w:rPr>
          <w:rFonts w:ascii="Arial" w:hAnsi="Arial" w:cs="Arial"/>
          <w:sz w:val="20"/>
          <w:szCs w:val="20"/>
        </w:rPr>
        <w:t>C. Pickett, MD,</w:t>
      </w:r>
      <w:r w:rsidRPr="00DE30B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30BA">
        <w:rPr>
          <w:rFonts w:ascii="Arial" w:hAnsi="Arial" w:cs="Arial"/>
          <w:sz w:val="20"/>
          <w:szCs w:val="20"/>
        </w:rPr>
        <w:t>K.Staveley</w:t>
      </w:r>
      <w:proofErr w:type="spellEnd"/>
      <w:r w:rsidRPr="00DE30BA">
        <w:rPr>
          <w:rFonts w:ascii="Arial" w:hAnsi="Arial" w:cs="Arial"/>
          <w:sz w:val="20"/>
          <w:szCs w:val="20"/>
        </w:rPr>
        <w:t xml:space="preserve">-O’Carroll MD,  </w:t>
      </w:r>
    </w:p>
    <w:p w14:paraId="3115D2A4" w14:textId="2456F971" w:rsidR="00A4492D" w:rsidRPr="00561E7A" w:rsidRDefault="009643B8" w:rsidP="00A449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 Wolansky </w:t>
      </w:r>
      <w:r w:rsidR="00A4492D" w:rsidRPr="00DE30BA">
        <w:rPr>
          <w:rFonts w:ascii="Arial" w:hAnsi="Arial" w:cs="Arial"/>
          <w:sz w:val="20"/>
          <w:szCs w:val="20"/>
        </w:rPr>
        <w:t xml:space="preserve">MD, </w:t>
      </w:r>
    </w:p>
    <w:p w14:paraId="2D3EB9F7" w14:textId="77777777" w:rsidR="00A4492D" w:rsidRDefault="00A4492D" w:rsidP="00A4492D"/>
    <w:p w14:paraId="66DA0A64" w14:textId="1DF5A2B9" w:rsidR="0008623F" w:rsidRPr="00DB1FB8" w:rsidRDefault="00A4492D" w:rsidP="009B3F42">
      <w:pPr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Guests: D. Hayes, C. Masotti, G. Sznaj, L. Wall</w:t>
      </w:r>
    </w:p>
    <w:p w14:paraId="48D4C4C5" w14:textId="77777777" w:rsidR="0008623F" w:rsidRPr="00DB1FB8" w:rsidRDefault="0008623F" w:rsidP="009B3F42">
      <w:pPr>
        <w:rPr>
          <w:rFonts w:ascii="Arial" w:hAnsi="Arial" w:cs="Arial"/>
          <w:sz w:val="20"/>
          <w:szCs w:val="20"/>
        </w:rPr>
      </w:pPr>
    </w:p>
    <w:p w14:paraId="5B864EB0" w14:textId="77777777" w:rsidR="004A5487" w:rsidRPr="00DB1FB8" w:rsidRDefault="009B3F42" w:rsidP="00130E5D">
      <w:pPr>
        <w:numPr>
          <w:ilvl w:val="0"/>
          <w:numId w:val="19"/>
        </w:numPr>
        <w:spacing w:after="120" w:line="276" w:lineRule="auto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Call to Order</w:t>
      </w:r>
      <w:r w:rsidRPr="00DB1FB8">
        <w:rPr>
          <w:rFonts w:ascii="Arial" w:hAnsi="Arial" w:cs="Arial"/>
          <w:sz w:val="20"/>
          <w:szCs w:val="20"/>
        </w:rPr>
        <w:tab/>
      </w:r>
    </w:p>
    <w:p w14:paraId="036F0A13" w14:textId="73F6BB8F" w:rsidR="006B46D3" w:rsidRPr="00DB1FB8" w:rsidRDefault="009B3F42" w:rsidP="004A5487">
      <w:pPr>
        <w:spacing w:after="120" w:line="276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ab/>
      </w:r>
    </w:p>
    <w:p w14:paraId="03C7F2ED" w14:textId="3BF78786" w:rsidR="0008623F" w:rsidRDefault="009B3F42" w:rsidP="0026337E">
      <w:pPr>
        <w:spacing w:after="120" w:line="276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9B3F42">
        <w:rPr>
          <w:rFonts w:ascii="Arial" w:hAnsi="Arial" w:cs="Arial"/>
          <w:sz w:val="20"/>
          <w:szCs w:val="20"/>
        </w:rPr>
        <w:t>Dr. Lafreniere</w:t>
      </w:r>
      <w:r w:rsidR="006B46D3">
        <w:rPr>
          <w:rFonts w:ascii="Arial" w:hAnsi="Arial" w:cs="Arial"/>
          <w:sz w:val="20"/>
          <w:szCs w:val="20"/>
        </w:rPr>
        <w:t xml:space="preserve"> brought the meeting to order at </w:t>
      </w:r>
      <w:r w:rsidR="008D17DD">
        <w:rPr>
          <w:rFonts w:ascii="Arial" w:hAnsi="Arial" w:cs="Arial"/>
          <w:sz w:val="20"/>
          <w:szCs w:val="20"/>
        </w:rPr>
        <w:t>5:02</w:t>
      </w:r>
      <w:r w:rsidR="006B46D3">
        <w:rPr>
          <w:rFonts w:ascii="Arial" w:hAnsi="Arial" w:cs="Arial"/>
          <w:sz w:val="20"/>
          <w:szCs w:val="20"/>
        </w:rPr>
        <w:t xml:space="preserve"> pm.</w:t>
      </w:r>
    </w:p>
    <w:p w14:paraId="53CD1BBA" w14:textId="77777777" w:rsidR="0026337E" w:rsidRPr="009B3F42" w:rsidRDefault="0026337E" w:rsidP="0026337E">
      <w:pPr>
        <w:spacing w:after="120" w:line="276" w:lineRule="auto"/>
        <w:ind w:left="360"/>
        <w:contextualSpacing/>
        <w:rPr>
          <w:rFonts w:ascii="Arial" w:hAnsi="Arial" w:cs="Arial"/>
          <w:sz w:val="20"/>
          <w:szCs w:val="20"/>
        </w:rPr>
      </w:pPr>
    </w:p>
    <w:p w14:paraId="42784DEB" w14:textId="70988777" w:rsidR="00CA7D26" w:rsidRPr="00135865" w:rsidRDefault="009B3F42" w:rsidP="00130E5D">
      <w:pPr>
        <w:numPr>
          <w:ilvl w:val="0"/>
          <w:numId w:val="18"/>
        </w:numPr>
        <w:spacing w:after="120" w:line="276" w:lineRule="auto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Approval of </w:t>
      </w:r>
      <w:r w:rsidR="00F81153" w:rsidRPr="00DB1FB8">
        <w:rPr>
          <w:rFonts w:ascii="Arial" w:hAnsi="Arial" w:cs="Arial"/>
          <w:sz w:val="20"/>
          <w:szCs w:val="20"/>
        </w:rPr>
        <w:t>March</w:t>
      </w:r>
      <w:r w:rsidR="009643B8" w:rsidRPr="00DB1FB8">
        <w:rPr>
          <w:rFonts w:ascii="Arial" w:hAnsi="Arial" w:cs="Arial"/>
          <w:sz w:val="20"/>
          <w:szCs w:val="20"/>
        </w:rPr>
        <w:t xml:space="preserve"> 24</w:t>
      </w:r>
      <w:r w:rsidRPr="00DB1FB8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DB1FB8">
        <w:rPr>
          <w:rFonts w:ascii="Arial" w:hAnsi="Arial" w:cs="Arial"/>
          <w:sz w:val="20"/>
          <w:szCs w:val="20"/>
        </w:rPr>
        <w:t>2026</w:t>
      </w:r>
      <w:proofErr w:type="gramEnd"/>
      <w:r w:rsidRPr="00DB1FB8">
        <w:rPr>
          <w:rFonts w:ascii="Arial" w:hAnsi="Arial" w:cs="Arial"/>
          <w:sz w:val="20"/>
          <w:szCs w:val="20"/>
        </w:rPr>
        <w:t xml:space="preserve"> Meeting Minutes*</w:t>
      </w:r>
      <w:bookmarkStart w:id="0" w:name="_Hlk195611946"/>
      <w:r w:rsidRPr="00DB1FB8">
        <w:rPr>
          <w:rFonts w:ascii="Arial" w:hAnsi="Arial" w:cs="Arial"/>
          <w:sz w:val="20"/>
          <w:szCs w:val="20"/>
        </w:rPr>
        <w:tab/>
      </w:r>
      <w:r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="0040624D" w:rsidRPr="00135865">
        <w:rPr>
          <w:rFonts w:ascii="Arial" w:hAnsi="Arial" w:cs="Arial"/>
          <w:sz w:val="20"/>
          <w:szCs w:val="20"/>
        </w:rPr>
        <w:tab/>
      </w:r>
      <w:r w:rsidR="007A26C4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>Dr. Lafreniere</w:t>
      </w:r>
    </w:p>
    <w:p w14:paraId="6148F9DC" w14:textId="77777777" w:rsidR="008C1EDD" w:rsidRDefault="006B46D3" w:rsidP="00390A04">
      <w:pPr>
        <w:spacing w:after="120"/>
        <w:ind w:left="360"/>
        <w:contextualSpacing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The minutes for the </w:t>
      </w:r>
      <w:r w:rsidR="00720C40">
        <w:rPr>
          <w:rFonts w:ascii="Arial" w:hAnsi="Arial" w:cs="Arial"/>
          <w:sz w:val="20"/>
          <w:szCs w:val="20"/>
        </w:rPr>
        <w:t>March</w:t>
      </w:r>
      <w:r w:rsidRPr="00135865">
        <w:rPr>
          <w:rFonts w:ascii="Arial" w:hAnsi="Arial" w:cs="Arial"/>
          <w:sz w:val="20"/>
          <w:szCs w:val="20"/>
        </w:rPr>
        <w:t xml:space="preserve"> 2</w:t>
      </w:r>
      <w:r w:rsidR="009643B8" w:rsidRPr="00135865">
        <w:rPr>
          <w:rFonts w:ascii="Arial" w:hAnsi="Arial" w:cs="Arial"/>
          <w:sz w:val="20"/>
          <w:szCs w:val="20"/>
        </w:rPr>
        <w:t>4</w:t>
      </w:r>
      <w:r w:rsidRPr="00135865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135865">
        <w:rPr>
          <w:rFonts w:ascii="Arial" w:hAnsi="Arial" w:cs="Arial"/>
          <w:sz w:val="20"/>
          <w:szCs w:val="20"/>
        </w:rPr>
        <w:t>2026</w:t>
      </w:r>
      <w:proofErr w:type="gramEnd"/>
      <w:r w:rsidRPr="00135865">
        <w:rPr>
          <w:rFonts w:ascii="Arial" w:hAnsi="Arial" w:cs="Arial"/>
          <w:sz w:val="20"/>
          <w:szCs w:val="20"/>
        </w:rPr>
        <w:t xml:space="preserve"> meeting were approved as written </w:t>
      </w:r>
    </w:p>
    <w:p w14:paraId="0AB8CC1B" w14:textId="283D8863" w:rsidR="009B3F42" w:rsidRDefault="006B46D3" w:rsidP="007418AB">
      <w:pPr>
        <w:spacing w:after="120"/>
        <w:ind w:left="360"/>
        <w:contextualSpacing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with no votes in opposition or abstentions. </w:t>
      </w:r>
    </w:p>
    <w:bookmarkEnd w:id="0"/>
    <w:p w14:paraId="08CDDBF3" w14:textId="77777777" w:rsidR="002F050B" w:rsidRPr="00B77028" w:rsidRDefault="002F050B" w:rsidP="00B77028">
      <w:pPr>
        <w:rPr>
          <w:rFonts w:ascii="Arial" w:hAnsi="Arial" w:cs="Arial"/>
          <w:sz w:val="20"/>
          <w:szCs w:val="20"/>
        </w:rPr>
      </w:pPr>
    </w:p>
    <w:p w14:paraId="5C7BA4CF" w14:textId="67D1F235" w:rsidR="002F050B" w:rsidRPr="00B76560" w:rsidRDefault="002F050B" w:rsidP="002F050B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Update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C4129D">
        <w:rPr>
          <w:rFonts w:ascii="Arial" w:hAnsi="Arial" w:cs="Arial"/>
          <w:sz w:val="20"/>
          <w:szCs w:val="20"/>
        </w:rPr>
        <w:tab/>
      </w:r>
      <w:r w:rsidR="00510D5A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640794">
        <w:rPr>
          <w:rFonts w:ascii="Arial" w:hAnsi="Arial" w:cs="Arial"/>
          <w:sz w:val="20"/>
          <w:szCs w:val="20"/>
        </w:rPr>
        <w:tab/>
      </w:r>
      <w:r w:rsidR="00640794">
        <w:rPr>
          <w:rFonts w:ascii="Arial" w:hAnsi="Arial" w:cs="Arial"/>
          <w:sz w:val="20"/>
          <w:szCs w:val="20"/>
        </w:rPr>
        <w:tab/>
      </w:r>
      <w:r w:rsidR="00640794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>Dr. Lafreniere/Ms. Horbatuck</w:t>
      </w:r>
    </w:p>
    <w:p w14:paraId="7A4314AE" w14:textId="70A2D845" w:rsidR="00B76560" w:rsidRPr="00B76560" w:rsidRDefault="00B04268" w:rsidP="00B76560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Ms. Horbatuck stated that Torrington is now open and moving along nicely</w:t>
      </w:r>
      <w:r w:rsidR="00041E89">
        <w:rPr>
          <w:rFonts w:ascii="Arial" w:hAnsi="Arial" w:cs="Arial"/>
          <w:sz w:val="20"/>
          <w:szCs w:val="20"/>
        </w:rPr>
        <w:t>.  Some of the specialties are starting to rotate there</w:t>
      </w:r>
      <w:r w:rsidR="006852E9">
        <w:rPr>
          <w:rFonts w:ascii="Arial" w:hAnsi="Arial" w:cs="Arial"/>
          <w:sz w:val="20"/>
          <w:szCs w:val="20"/>
        </w:rPr>
        <w:t xml:space="preserve"> and the lab and radiology</w:t>
      </w:r>
      <w:r w:rsidR="00A35A8D">
        <w:rPr>
          <w:rFonts w:ascii="Arial" w:hAnsi="Arial" w:cs="Arial"/>
          <w:sz w:val="20"/>
          <w:szCs w:val="20"/>
        </w:rPr>
        <w:t xml:space="preserve"> just opened. </w:t>
      </w:r>
      <w:r w:rsidR="00E26D82">
        <w:rPr>
          <w:rFonts w:ascii="Arial" w:hAnsi="Arial" w:cs="Arial"/>
          <w:sz w:val="20"/>
          <w:szCs w:val="20"/>
        </w:rPr>
        <w:t>A grand opening is planned</w:t>
      </w:r>
      <w:r w:rsidR="00A56727">
        <w:rPr>
          <w:rFonts w:ascii="Arial" w:hAnsi="Arial" w:cs="Arial"/>
          <w:sz w:val="20"/>
          <w:szCs w:val="20"/>
        </w:rPr>
        <w:t xml:space="preserve"> once </w:t>
      </w:r>
      <w:r w:rsidR="00AB41BF">
        <w:rPr>
          <w:rFonts w:ascii="Arial" w:hAnsi="Arial" w:cs="Arial"/>
          <w:sz w:val="20"/>
          <w:szCs w:val="20"/>
        </w:rPr>
        <w:t xml:space="preserve">Dr. Andy and other members of the Senior Team can attend. </w:t>
      </w:r>
      <w:r w:rsidR="00BF70DB">
        <w:rPr>
          <w:rFonts w:ascii="Arial" w:hAnsi="Arial" w:cs="Arial"/>
          <w:sz w:val="20"/>
          <w:szCs w:val="20"/>
        </w:rPr>
        <w:t xml:space="preserve">In response </w:t>
      </w:r>
      <w:r w:rsidR="00573BE5">
        <w:rPr>
          <w:rFonts w:ascii="Arial" w:hAnsi="Arial" w:cs="Arial"/>
          <w:sz w:val="20"/>
          <w:szCs w:val="20"/>
        </w:rPr>
        <w:t>to a question from Dr. Mirza</w:t>
      </w:r>
      <w:r w:rsidR="0041664B">
        <w:rPr>
          <w:rFonts w:ascii="Arial" w:hAnsi="Arial" w:cs="Arial"/>
          <w:sz w:val="20"/>
          <w:szCs w:val="20"/>
        </w:rPr>
        <w:t>, Ms. Horbatuck</w:t>
      </w:r>
      <w:r w:rsidR="00327A04">
        <w:rPr>
          <w:rFonts w:ascii="Arial" w:hAnsi="Arial" w:cs="Arial"/>
          <w:sz w:val="20"/>
          <w:szCs w:val="20"/>
        </w:rPr>
        <w:t xml:space="preserve"> commented that there are two physicians ther</w:t>
      </w:r>
      <w:r w:rsidR="005D2EA2">
        <w:rPr>
          <w:rFonts w:ascii="Arial" w:hAnsi="Arial" w:cs="Arial"/>
          <w:sz w:val="20"/>
          <w:szCs w:val="20"/>
        </w:rPr>
        <w:t xml:space="preserve">e and she will </w:t>
      </w:r>
      <w:proofErr w:type="gramStart"/>
      <w:r w:rsidR="005D2EA2">
        <w:rPr>
          <w:rFonts w:ascii="Arial" w:hAnsi="Arial" w:cs="Arial"/>
          <w:sz w:val="20"/>
          <w:szCs w:val="20"/>
        </w:rPr>
        <w:t>send</w:t>
      </w:r>
      <w:proofErr w:type="gramEnd"/>
      <w:r w:rsidR="005D2EA2">
        <w:rPr>
          <w:rFonts w:ascii="Arial" w:hAnsi="Arial" w:cs="Arial"/>
          <w:sz w:val="20"/>
          <w:szCs w:val="20"/>
        </w:rPr>
        <w:t xml:space="preserve"> out what services are available there. </w:t>
      </w:r>
    </w:p>
    <w:p w14:paraId="05226658" w14:textId="77777777" w:rsidR="004A5487" w:rsidRDefault="004A5487" w:rsidP="004A5487">
      <w:pPr>
        <w:rPr>
          <w:rFonts w:ascii="Arial" w:hAnsi="Arial" w:cs="Arial"/>
          <w:sz w:val="20"/>
          <w:szCs w:val="20"/>
        </w:rPr>
      </w:pPr>
    </w:p>
    <w:p w14:paraId="12D969CB" w14:textId="0D5BFBD3" w:rsidR="004A5487" w:rsidRPr="004A5487" w:rsidRDefault="006F4ED3" w:rsidP="004A5487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Update on Cigna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="00266F26">
        <w:rPr>
          <w:rFonts w:ascii="Arial" w:hAnsi="Arial" w:cs="Arial"/>
          <w:sz w:val="20"/>
          <w:szCs w:val="20"/>
        </w:rPr>
        <w:tab/>
      </w:r>
      <w:r w:rsidRPr="00DB1FB8">
        <w:rPr>
          <w:rFonts w:ascii="Arial" w:hAnsi="Arial" w:cs="Arial"/>
          <w:sz w:val="20"/>
          <w:szCs w:val="20"/>
        </w:rPr>
        <w:t>Ms. Mas</w:t>
      </w:r>
      <w:r w:rsidR="001B03D3" w:rsidRPr="00DB1FB8">
        <w:rPr>
          <w:rFonts w:ascii="Arial" w:hAnsi="Arial" w:cs="Arial"/>
          <w:sz w:val="20"/>
          <w:szCs w:val="20"/>
        </w:rPr>
        <w:t>otti</w:t>
      </w:r>
    </w:p>
    <w:p w14:paraId="61DF4330" w14:textId="7792BAE0" w:rsidR="008B34FA" w:rsidRDefault="00426E37" w:rsidP="00946CDB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Ms. Masotti </w:t>
      </w:r>
      <w:r w:rsidR="0029144C">
        <w:rPr>
          <w:rFonts w:ascii="Arial" w:hAnsi="Arial" w:cs="Arial"/>
          <w:sz w:val="20"/>
          <w:szCs w:val="20"/>
        </w:rPr>
        <w:t xml:space="preserve">shared that Cigna tipped their </w:t>
      </w:r>
      <w:r w:rsidR="0009669A">
        <w:rPr>
          <w:rFonts w:ascii="Arial" w:hAnsi="Arial" w:cs="Arial"/>
          <w:sz w:val="20"/>
          <w:szCs w:val="20"/>
        </w:rPr>
        <w:t>hand by letting her know what they have with ou</w:t>
      </w:r>
      <w:r w:rsidR="008C0E20">
        <w:rPr>
          <w:rFonts w:ascii="Arial" w:hAnsi="Arial" w:cs="Arial"/>
          <w:sz w:val="20"/>
          <w:szCs w:val="20"/>
        </w:rPr>
        <w:t>r</w:t>
      </w:r>
      <w:r w:rsidR="0009669A">
        <w:rPr>
          <w:rFonts w:ascii="Arial" w:hAnsi="Arial" w:cs="Arial"/>
          <w:sz w:val="20"/>
          <w:szCs w:val="20"/>
        </w:rPr>
        <w:t xml:space="preserve"> </w:t>
      </w:r>
      <w:r w:rsidR="00FC0E41">
        <w:rPr>
          <w:rFonts w:ascii="Arial" w:hAnsi="Arial" w:cs="Arial"/>
          <w:sz w:val="20"/>
          <w:szCs w:val="20"/>
        </w:rPr>
        <w:t xml:space="preserve">competitors but were unwilling to provide it </w:t>
      </w:r>
      <w:proofErr w:type="gramStart"/>
      <w:r w:rsidR="00FC0E41">
        <w:rPr>
          <w:rFonts w:ascii="Arial" w:hAnsi="Arial" w:cs="Arial"/>
          <w:sz w:val="20"/>
          <w:szCs w:val="20"/>
        </w:rPr>
        <w:t>to</w:t>
      </w:r>
      <w:proofErr w:type="gramEnd"/>
      <w:r w:rsidR="00FC0E41">
        <w:rPr>
          <w:rFonts w:ascii="Arial" w:hAnsi="Arial" w:cs="Arial"/>
          <w:sz w:val="20"/>
          <w:szCs w:val="20"/>
        </w:rPr>
        <w:t xml:space="preserve"> us.</w:t>
      </w:r>
      <w:r w:rsidR="00A538B2">
        <w:rPr>
          <w:rFonts w:ascii="Arial" w:hAnsi="Arial" w:cs="Arial"/>
          <w:sz w:val="20"/>
          <w:szCs w:val="20"/>
        </w:rPr>
        <w:t xml:space="preserve"> She added that </w:t>
      </w:r>
      <w:r w:rsidR="007A2C7D">
        <w:rPr>
          <w:rFonts w:ascii="Arial" w:hAnsi="Arial" w:cs="Arial"/>
          <w:sz w:val="20"/>
          <w:szCs w:val="20"/>
        </w:rPr>
        <w:t xml:space="preserve">patient letters are </w:t>
      </w:r>
      <w:r w:rsidR="003734CE">
        <w:rPr>
          <w:rFonts w:ascii="Arial" w:hAnsi="Arial" w:cs="Arial"/>
          <w:sz w:val="20"/>
          <w:szCs w:val="20"/>
        </w:rPr>
        <w:t>ready</w:t>
      </w:r>
      <w:r w:rsidR="007A2C7D">
        <w:rPr>
          <w:rFonts w:ascii="Arial" w:hAnsi="Arial" w:cs="Arial"/>
          <w:sz w:val="20"/>
          <w:szCs w:val="20"/>
        </w:rPr>
        <w:t xml:space="preserve"> to go.</w:t>
      </w:r>
    </w:p>
    <w:p w14:paraId="343BB5E0" w14:textId="77777777" w:rsidR="00CC34E7" w:rsidRPr="008931B6" w:rsidRDefault="00CC34E7" w:rsidP="008931B6">
      <w:pPr>
        <w:rPr>
          <w:rFonts w:ascii="Arial" w:hAnsi="Arial" w:cs="Arial"/>
          <w:sz w:val="20"/>
          <w:szCs w:val="20"/>
        </w:rPr>
      </w:pPr>
    </w:p>
    <w:p w14:paraId="41FCB307" w14:textId="0226E292" w:rsidR="00736F8F" w:rsidRPr="00DB1FB8" w:rsidRDefault="00CC34E7" w:rsidP="00736F8F">
      <w:pPr>
        <w:pStyle w:val="ListParagraph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>Updated Faculty Requests:</w:t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736F8F" w:rsidRPr="00135865">
        <w:rPr>
          <w:rFonts w:ascii="Arial" w:hAnsi="Arial" w:cs="Arial"/>
          <w:sz w:val="20"/>
          <w:szCs w:val="20"/>
        </w:rPr>
        <w:tab/>
      </w:r>
      <w:r w:rsidR="00BB1999" w:rsidRPr="00135865">
        <w:rPr>
          <w:rFonts w:ascii="Arial" w:hAnsi="Arial" w:cs="Arial"/>
          <w:sz w:val="20"/>
          <w:szCs w:val="20"/>
        </w:rPr>
        <w:tab/>
      </w:r>
      <w:r w:rsidR="00A93403">
        <w:rPr>
          <w:rFonts w:ascii="Arial" w:hAnsi="Arial" w:cs="Arial"/>
          <w:sz w:val="20"/>
          <w:szCs w:val="20"/>
        </w:rPr>
        <w:tab/>
      </w:r>
      <w:r w:rsidR="00674601" w:rsidRPr="00DB1FB8">
        <w:rPr>
          <w:rFonts w:ascii="Arial" w:hAnsi="Arial" w:cs="Arial"/>
          <w:sz w:val="20"/>
          <w:szCs w:val="20"/>
        </w:rPr>
        <w:t>Dr. Lafreniere</w:t>
      </w:r>
      <w:r w:rsidR="00BB1999" w:rsidRPr="00DB1FB8">
        <w:rPr>
          <w:rFonts w:ascii="Arial" w:hAnsi="Arial" w:cs="Arial"/>
          <w:sz w:val="20"/>
          <w:szCs w:val="20"/>
        </w:rPr>
        <w:tab/>
      </w:r>
      <w:r w:rsidR="00BB1999" w:rsidRPr="00DB1FB8">
        <w:rPr>
          <w:rFonts w:ascii="Arial" w:hAnsi="Arial" w:cs="Arial"/>
          <w:sz w:val="20"/>
          <w:szCs w:val="20"/>
        </w:rPr>
        <w:tab/>
      </w:r>
      <w:r w:rsidR="00BB1999" w:rsidRPr="00DB1FB8">
        <w:rPr>
          <w:rFonts w:ascii="Arial" w:hAnsi="Arial" w:cs="Arial"/>
          <w:sz w:val="20"/>
          <w:szCs w:val="20"/>
        </w:rPr>
        <w:tab/>
      </w:r>
      <w:r w:rsidR="00BB1999" w:rsidRPr="00DB1FB8">
        <w:rPr>
          <w:rFonts w:ascii="Arial" w:hAnsi="Arial" w:cs="Arial"/>
          <w:sz w:val="20"/>
          <w:szCs w:val="20"/>
        </w:rPr>
        <w:tab/>
      </w:r>
    </w:p>
    <w:p w14:paraId="42E235B5" w14:textId="77777777" w:rsidR="0008623F" w:rsidRPr="00DB1FB8" w:rsidRDefault="0008623F" w:rsidP="00736F8F">
      <w:pPr>
        <w:ind w:left="360"/>
        <w:rPr>
          <w:rFonts w:ascii="Arial" w:hAnsi="Arial" w:cs="Arial"/>
          <w:sz w:val="20"/>
          <w:szCs w:val="20"/>
        </w:rPr>
      </w:pPr>
    </w:p>
    <w:p w14:paraId="6BDD2941" w14:textId="4FF82FA7" w:rsidR="00736F8F" w:rsidRPr="00135865" w:rsidRDefault="00736F8F" w:rsidP="00CC34E7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The Review Committee </w:t>
      </w:r>
      <w:proofErr w:type="gramStart"/>
      <w:r w:rsidRPr="00135865">
        <w:rPr>
          <w:rFonts w:ascii="Arial" w:hAnsi="Arial" w:cs="Arial"/>
          <w:sz w:val="20"/>
          <w:szCs w:val="20"/>
        </w:rPr>
        <w:t>approved</w:t>
      </w:r>
      <w:proofErr w:type="gramEnd"/>
      <w:r w:rsidRPr="00135865">
        <w:rPr>
          <w:rFonts w:ascii="Arial" w:hAnsi="Arial" w:cs="Arial"/>
          <w:sz w:val="20"/>
          <w:szCs w:val="20"/>
        </w:rPr>
        <w:t xml:space="preserve"> </w:t>
      </w:r>
      <w:r w:rsidR="00142B47">
        <w:rPr>
          <w:rFonts w:ascii="Arial" w:hAnsi="Arial" w:cs="Arial"/>
          <w:sz w:val="20"/>
          <w:szCs w:val="20"/>
        </w:rPr>
        <w:t>4</w:t>
      </w:r>
      <w:r w:rsidRPr="00135865">
        <w:rPr>
          <w:rFonts w:ascii="Arial" w:hAnsi="Arial" w:cs="Arial"/>
          <w:sz w:val="20"/>
          <w:szCs w:val="20"/>
        </w:rPr>
        <w:t xml:space="preserve"> positions during the past month.  </w:t>
      </w:r>
    </w:p>
    <w:p w14:paraId="7138C3B1" w14:textId="77777777" w:rsidR="002F050B" w:rsidRDefault="00736F8F" w:rsidP="00736F8F">
      <w:pPr>
        <w:pStyle w:val="ListParagraph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 from Faculty Review  Committee:</w:t>
      </w:r>
    </w:p>
    <w:p w14:paraId="78773E64" w14:textId="77777777" w:rsidR="00CC34E7" w:rsidRDefault="00CC34E7" w:rsidP="00736F8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3F66E31" w14:textId="7A499BE1" w:rsidR="002F050B" w:rsidRPr="00135865" w:rsidRDefault="002F050B" w:rsidP="002F050B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35865">
        <w:rPr>
          <w:rFonts w:ascii="Arial" w:hAnsi="Arial" w:cs="Arial"/>
          <w:sz w:val="20"/>
          <w:szCs w:val="20"/>
        </w:rPr>
        <w:t xml:space="preserve">New Position </w:t>
      </w:r>
      <w:r w:rsidR="00142B47">
        <w:rPr>
          <w:rFonts w:ascii="Arial" w:hAnsi="Arial" w:cs="Arial"/>
          <w:sz w:val="20"/>
          <w:szCs w:val="20"/>
        </w:rPr>
        <w:t>Dermatology Dermatologist</w:t>
      </w:r>
      <w:r w:rsidR="00975B4A">
        <w:rPr>
          <w:rFonts w:ascii="Arial" w:hAnsi="Arial" w:cs="Arial"/>
          <w:sz w:val="20"/>
          <w:szCs w:val="20"/>
        </w:rPr>
        <w:t xml:space="preserve"> </w:t>
      </w:r>
    </w:p>
    <w:p w14:paraId="0FEE2C4A" w14:textId="77777777" w:rsidR="002F050B" w:rsidRPr="002F050B" w:rsidRDefault="002F050B" w:rsidP="002F050B">
      <w:pPr>
        <w:spacing w:line="276" w:lineRule="auto"/>
        <w:rPr>
          <w:rFonts w:ascii="Arial" w:hAnsi="Arial" w:cs="Arial"/>
          <w:sz w:val="20"/>
          <w:szCs w:val="20"/>
        </w:rPr>
      </w:pPr>
    </w:p>
    <w:p w14:paraId="3F25C83B" w14:textId="3C0F4979" w:rsidR="002F050B" w:rsidRPr="00DB1FB8" w:rsidRDefault="00975B4A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Replacement Medicine Nephrology </w:t>
      </w:r>
      <w:r w:rsidR="00021CE2" w:rsidRPr="00DB1FB8">
        <w:rPr>
          <w:rFonts w:ascii="Arial" w:hAnsi="Arial" w:cs="Arial"/>
          <w:sz w:val="20"/>
          <w:szCs w:val="20"/>
        </w:rPr>
        <w:t>Dr. William Ackley</w:t>
      </w:r>
    </w:p>
    <w:p w14:paraId="01D84656" w14:textId="77777777" w:rsidR="00021CE2" w:rsidRPr="00DB1FB8" w:rsidRDefault="00021CE2" w:rsidP="00021CE2">
      <w:pPr>
        <w:rPr>
          <w:rFonts w:ascii="Arial" w:hAnsi="Arial" w:cs="Arial"/>
          <w:sz w:val="20"/>
          <w:szCs w:val="20"/>
        </w:rPr>
      </w:pPr>
    </w:p>
    <w:p w14:paraId="53871FB5" w14:textId="637F3969" w:rsidR="00021CE2" w:rsidRPr="00DB1FB8" w:rsidRDefault="00021CE2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New Position </w:t>
      </w:r>
      <w:r w:rsidR="003307FA" w:rsidRPr="00DB1FB8">
        <w:rPr>
          <w:rFonts w:ascii="Arial" w:hAnsi="Arial" w:cs="Arial"/>
          <w:sz w:val="20"/>
          <w:szCs w:val="20"/>
        </w:rPr>
        <w:t xml:space="preserve">Dermatology Pediatric Dermatologist </w:t>
      </w:r>
    </w:p>
    <w:p w14:paraId="6341B07F" w14:textId="77777777" w:rsidR="003307FA" w:rsidRPr="00DB1FB8" w:rsidRDefault="003307FA" w:rsidP="003307FA">
      <w:pPr>
        <w:ind w:left="360"/>
        <w:rPr>
          <w:rFonts w:ascii="Arial" w:hAnsi="Arial" w:cs="Arial"/>
          <w:sz w:val="20"/>
          <w:szCs w:val="20"/>
        </w:rPr>
      </w:pPr>
    </w:p>
    <w:p w14:paraId="49CD47A0" w14:textId="2396A811" w:rsidR="003307FA" w:rsidRPr="00DB1FB8" w:rsidRDefault="003307FA" w:rsidP="002F050B">
      <w:pPr>
        <w:numPr>
          <w:ilvl w:val="0"/>
          <w:numId w:val="21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New Position Hematologist Oncologist NEAG Cancer Center</w:t>
      </w:r>
    </w:p>
    <w:p w14:paraId="3A6F1465" w14:textId="77777777" w:rsidR="003307FA" w:rsidRPr="00DB1FB8" w:rsidRDefault="003307FA" w:rsidP="005E04D7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</w:p>
    <w:p w14:paraId="509FF1CA" w14:textId="74952792" w:rsidR="005E04D7" w:rsidRPr="00DB1FB8" w:rsidRDefault="005E04D7" w:rsidP="005E04D7">
      <w:pPr>
        <w:spacing w:after="200" w:line="276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All approved per Dr. Lafreniere/Izabela Maternowski</w:t>
      </w:r>
    </w:p>
    <w:p w14:paraId="58012DD5" w14:textId="466F1FA9" w:rsidR="00021CE2" w:rsidRDefault="00021CE2" w:rsidP="004966BF">
      <w:pPr>
        <w:rPr>
          <w:rFonts w:ascii="Arial" w:hAnsi="Arial" w:cs="Arial"/>
          <w:sz w:val="20"/>
          <w:szCs w:val="20"/>
        </w:rPr>
      </w:pPr>
    </w:p>
    <w:p w14:paraId="47402100" w14:textId="77777777" w:rsidR="00C273A0" w:rsidRPr="00DB1FB8" w:rsidRDefault="00C273A0" w:rsidP="004966BF">
      <w:pPr>
        <w:rPr>
          <w:rFonts w:ascii="Arial" w:hAnsi="Arial" w:cs="Arial"/>
          <w:sz w:val="20"/>
          <w:szCs w:val="20"/>
        </w:rPr>
      </w:pPr>
    </w:p>
    <w:p w14:paraId="6FEB3617" w14:textId="06905C47" w:rsidR="004966BF" w:rsidRDefault="005A521A" w:rsidP="004966BF">
      <w:pPr>
        <w:pStyle w:val="ListParagraph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lastRenderedPageBreak/>
        <w:t>Finance</w:t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</w:r>
      <w:r w:rsidR="00A75831" w:rsidRPr="00DB1FB8">
        <w:rPr>
          <w:rFonts w:ascii="Arial" w:hAnsi="Arial" w:cs="Arial"/>
          <w:sz w:val="20"/>
          <w:szCs w:val="20"/>
        </w:rPr>
        <w:tab/>
        <w:t>Mr. Geoghegan</w:t>
      </w:r>
    </w:p>
    <w:p w14:paraId="5EE68951" w14:textId="77777777" w:rsidR="00515A06" w:rsidRPr="00515A06" w:rsidRDefault="00515A06" w:rsidP="00515A06">
      <w:pPr>
        <w:rPr>
          <w:rFonts w:ascii="Arial" w:hAnsi="Arial" w:cs="Arial"/>
          <w:sz w:val="20"/>
          <w:szCs w:val="20"/>
        </w:rPr>
      </w:pPr>
    </w:p>
    <w:p w14:paraId="62CA5AC2" w14:textId="7117E82E" w:rsidR="00D875AE" w:rsidRPr="00DB1FB8" w:rsidRDefault="00C0299E" w:rsidP="001966D0">
      <w:pPr>
        <w:ind w:left="720"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As </w:t>
      </w:r>
      <w:r w:rsidR="00647926" w:rsidRPr="00DB1FB8">
        <w:rPr>
          <w:rFonts w:ascii="Arial" w:hAnsi="Arial" w:cs="Arial"/>
          <w:sz w:val="20"/>
          <w:szCs w:val="20"/>
        </w:rPr>
        <w:t>this</w:t>
      </w:r>
      <w:r w:rsidR="00080C70" w:rsidRPr="00DB1FB8">
        <w:rPr>
          <w:rFonts w:ascii="Arial" w:hAnsi="Arial" w:cs="Arial"/>
          <w:sz w:val="20"/>
          <w:szCs w:val="20"/>
        </w:rPr>
        <w:t xml:space="preserve"> UConn </w:t>
      </w:r>
      <w:r w:rsidR="00F72946" w:rsidRPr="00DB1FB8">
        <w:rPr>
          <w:rFonts w:ascii="Arial" w:hAnsi="Arial" w:cs="Arial"/>
          <w:sz w:val="20"/>
          <w:szCs w:val="20"/>
        </w:rPr>
        <w:t>Health’s</w:t>
      </w:r>
      <w:r w:rsidR="00647926" w:rsidRPr="00DB1FB8">
        <w:rPr>
          <w:rFonts w:ascii="Arial" w:hAnsi="Arial" w:cs="Arial"/>
          <w:sz w:val="20"/>
          <w:szCs w:val="20"/>
        </w:rPr>
        <w:t xml:space="preserve"> fiscal year </w:t>
      </w:r>
      <w:proofErr w:type="gramStart"/>
      <w:r w:rsidR="00041878" w:rsidRPr="00DB1FB8">
        <w:rPr>
          <w:rFonts w:ascii="Arial" w:hAnsi="Arial" w:cs="Arial"/>
          <w:sz w:val="20"/>
          <w:szCs w:val="20"/>
        </w:rPr>
        <w:t>comes to a close</w:t>
      </w:r>
      <w:proofErr w:type="gramEnd"/>
      <w:r w:rsidR="00F72946" w:rsidRPr="00DB1FB8">
        <w:rPr>
          <w:rFonts w:ascii="Arial" w:hAnsi="Arial" w:cs="Arial"/>
          <w:sz w:val="20"/>
          <w:szCs w:val="20"/>
        </w:rPr>
        <w:t>, the number one</w:t>
      </w:r>
    </w:p>
    <w:p w14:paraId="700C9637" w14:textId="3FC291FD" w:rsidR="00F72946" w:rsidRPr="00DB1FB8" w:rsidRDefault="00D133C2" w:rsidP="001966D0">
      <w:pPr>
        <w:ind w:left="720"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I</w:t>
      </w:r>
      <w:r w:rsidR="00F72946" w:rsidRPr="00DB1FB8">
        <w:rPr>
          <w:rFonts w:ascii="Arial" w:hAnsi="Arial" w:cs="Arial"/>
          <w:sz w:val="20"/>
          <w:szCs w:val="20"/>
        </w:rPr>
        <w:t>dent</w:t>
      </w:r>
      <w:r w:rsidRPr="00DB1FB8">
        <w:rPr>
          <w:rFonts w:ascii="Arial" w:hAnsi="Arial" w:cs="Arial"/>
          <w:sz w:val="20"/>
          <w:szCs w:val="20"/>
        </w:rPr>
        <w:t>ified goal is to break even.</w:t>
      </w:r>
      <w:r w:rsidR="00157814" w:rsidRPr="00DB1FB8">
        <w:rPr>
          <w:rFonts w:ascii="Arial" w:hAnsi="Arial" w:cs="Arial"/>
          <w:sz w:val="20"/>
          <w:szCs w:val="20"/>
        </w:rPr>
        <w:t xml:space="preserve"> We have </w:t>
      </w:r>
      <w:r w:rsidR="00720B45" w:rsidRPr="00DB1FB8">
        <w:rPr>
          <w:rFonts w:ascii="Arial" w:hAnsi="Arial" w:cs="Arial"/>
          <w:sz w:val="20"/>
          <w:szCs w:val="20"/>
        </w:rPr>
        <w:t xml:space="preserve">$3 million </w:t>
      </w:r>
      <w:proofErr w:type="gramStart"/>
      <w:r w:rsidR="00720B45" w:rsidRPr="00DB1FB8">
        <w:rPr>
          <w:rFonts w:ascii="Arial" w:hAnsi="Arial" w:cs="Arial"/>
          <w:sz w:val="20"/>
          <w:szCs w:val="20"/>
        </w:rPr>
        <w:t>of</w:t>
      </w:r>
      <w:proofErr w:type="gramEnd"/>
      <w:r w:rsidR="00720B45" w:rsidRPr="00DB1FB8">
        <w:rPr>
          <w:rFonts w:ascii="Arial" w:hAnsi="Arial" w:cs="Arial"/>
          <w:sz w:val="20"/>
          <w:szCs w:val="20"/>
        </w:rPr>
        <w:t xml:space="preserve"> opportunities </w:t>
      </w:r>
      <w:r w:rsidR="002963A5" w:rsidRPr="00DB1FB8">
        <w:rPr>
          <w:rFonts w:ascii="Arial" w:hAnsi="Arial" w:cs="Arial"/>
          <w:sz w:val="20"/>
          <w:szCs w:val="20"/>
        </w:rPr>
        <w:t xml:space="preserve">identified which will give us a balanced budget at the end of June. </w:t>
      </w:r>
      <w:r w:rsidR="001731F4" w:rsidRPr="00DB1FB8">
        <w:rPr>
          <w:rFonts w:ascii="Arial" w:hAnsi="Arial" w:cs="Arial"/>
          <w:sz w:val="20"/>
          <w:szCs w:val="20"/>
        </w:rPr>
        <w:t xml:space="preserve">The </w:t>
      </w:r>
      <w:r w:rsidR="00F3203A" w:rsidRPr="00DB1FB8">
        <w:rPr>
          <w:rFonts w:ascii="Arial" w:hAnsi="Arial" w:cs="Arial"/>
          <w:sz w:val="20"/>
          <w:szCs w:val="20"/>
        </w:rPr>
        <w:t xml:space="preserve">collective bargaining increases will probably be made sometime in June. </w:t>
      </w:r>
      <w:r w:rsidR="00F82380" w:rsidRPr="00DB1FB8">
        <w:rPr>
          <w:rFonts w:ascii="Arial" w:hAnsi="Arial" w:cs="Arial"/>
          <w:sz w:val="20"/>
          <w:szCs w:val="20"/>
        </w:rPr>
        <w:t xml:space="preserve">The </w:t>
      </w:r>
      <w:r w:rsidR="00B97394" w:rsidRPr="00DB1FB8">
        <w:rPr>
          <w:rFonts w:ascii="Arial" w:hAnsi="Arial" w:cs="Arial"/>
          <w:sz w:val="20"/>
          <w:szCs w:val="20"/>
        </w:rPr>
        <w:t>final state budget for next year will probably come out soo</w:t>
      </w:r>
      <w:r w:rsidR="00C97855" w:rsidRPr="00DB1FB8">
        <w:rPr>
          <w:rFonts w:ascii="Arial" w:hAnsi="Arial" w:cs="Arial"/>
          <w:sz w:val="20"/>
          <w:szCs w:val="20"/>
        </w:rPr>
        <w:t xml:space="preserve">n and it looks like UConn Health will get not additional state support. </w:t>
      </w:r>
    </w:p>
    <w:p w14:paraId="71EB125C" w14:textId="77777777" w:rsidR="009E2850" w:rsidRPr="00DB1FB8" w:rsidRDefault="009E2850" w:rsidP="001966D0">
      <w:pPr>
        <w:ind w:left="720"/>
        <w:rPr>
          <w:rFonts w:ascii="Arial" w:hAnsi="Arial" w:cs="Arial"/>
          <w:sz w:val="20"/>
          <w:szCs w:val="20"/>
        </w:rPr>
      </w:pPr>
    </w:p>
    <w:p w14:paraId="5851E127" w14:textId="24F89667" w:rsidR="009E2850" w:rsidRPr="00DB1FB8" w:rsidRDefault="00FF2CD4" w:rsidP="001966D0">
      <w:pPr>
        <w:ind w:left="720"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We are doing the same budget process for </w:t>
      </w:r>
      <w:proofErr w:type="gramStart"/>
      <w:r w:rsidRPr="00DB1FB8">
        <w:rPr>
          <w:rFonts w:ascii="Arial" w:hAnsi="Arial" w:cs="Arial"/>
          <w:sz w:val="20"/>
          <w:szCs w:val="20"/>
        </w:rPr>
        <w:t>Waterbury</w:t>
      </w:r>
      <w:proofErr w:type="gramEnd"/>
      <w:r w:rsidR="009E42BE" w:rsidRPr="00DB1FB8">
        <w:rPr>
          <w:rFonts w:ascii="Arial" w:hAnsi="Arial" w:cs="Arial"/>
          <w:sz w:val="20"/>
          <w:szCs w:val="20"/>
        </w:rPr>
        <w:t xml:space="preserve"> and we are keeping track </w:t>
      </w:r>
      <w:r w:rsidR="003A647D" w:rsidRPr="00DB1FB8">
        <w:rPr>
          <w:rFonts w:ascii="Arial" w:hAnsi="Arial" w:cs="Arial"/>
          <w:sz w:val="20"/>
          <w:szCs w:val="20"/>
        </w:rPr>
        <w:t xml:space="preserve">of how we interact on a </w:t>
      </w:r>
      <w:proofErr w:type="gramStart"/>
      <w:r w:rsidR="003A647D" w:rsidRPr="00DB1FB8">
        <w:rPr>
          <w:rFonts w:ascii="Arial" w:hAnsi="Arial" w:cs="Arial"/>
          <w:sz w:val="20"/>
          <w:szCs w:val="20"/>
        </w:rPr>
        <w:t>high level</w:t>
      </w:r>
      <w:proofErr w:type="gramEnd"/>
      <w:r w:rsidR="003A647D" w:rsidRPr="00DB1FB8">
        <w:rPr>
          <w:rFonts w:ascii="Arial" w:hAnsi="Arial" w:cs="Arial"/>
          <w:sz w:val="20"/>
          <w:szCs w:val="20"/>
        </w:rPr>
        <w:t xml:space="preserve"> basis between our budget and theirs</w:t>
      </w:r>
      <w:r w:rsidR="00470AAB" w:rsidRPr="00DB1FB8">
        <w:rPr>
          <w:rFonts w:ascii="Arial" w:hAnsi="Arial" w:cs="Arial"/>
          <w:sz w:val="20"/>
          <w:szCs w:val="20"/>
        </w:rPr>
        <w:t xml:space="preserve"> to ensure we are capturing it.</w:t>
      </w:r>
    </w:p>
    <w:p w14:paraId="64862B91" w14:textId="77777777" w:rsidR="005A521A" w:rsidRPr="00DB1FB8" w:rsidRDefault="005A521A" w:rsidP="005A521A">
      <w:pPr>
        <w:rPr>
          <w:rFonts w:ascii="Arial" w:hAnsi="Arial" w:cs="Arial"/>
          <w:sz w:val="20"/>
          <w:szCs w:val="20"/>
        </w:rPr>
      </w:pPr>
    </w:p>
    <w:p w14:paraId="1B8E4985" w14:textId="09ECD12C" w:rsidR="005A521A" w:rsidRPr="00DB1FB8" w:rsidRDefault="005A521A" w:rsidP="00C273A0">
      <w:pPr>
        <w:ind w:left="720"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>UMG Financial Statements</w:t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</w:r>
      <w:r w:rsidR="00B24AF7" w:rsidRPr="00DB1FB8">
        <w:rPr>
          <w:rFonts w:ascii="Arial" w:hAnsi="Arial" w:cs="Arial"/>
          <w:sz w:val="20"/>
          <w:szCs w:val="20"/>
        </w:rPr>
        <w:tab/>
        <w:t>Mr. Sznaj</w:t>
      </w:r>
    </w:p>
    <w:p w14:paraId="1E849FF8" w14:textId="73CA1457" w:rsidR="00736F8F" w:rsidRDefault="00CF7ADF" w:rsidP="00C273A0">
      <w:pPr>
        <w:ind w:left="720"/>
        <w:rPr>
          <w:rFonts w:ascii="Arial" w:hAnsi="Arial" w:cs="Arial"/>
          <w:sz w:val="20"/>
          <w:szCs w:val="20"/>
        </w:rPr>
      </w:pPr>
      <w:r w:rsidRPr="00DB1FB8">
        <w:rPr>
          <w:rFonts w:ascii="Arial" w:hAnsi="Arial" w:cs="Arial"/>
          <w:sz w:val="20"/>
          <w:szCs w:val="20"/>
        </w:rPr>
        <w:t xml:space="preserve">Mr. </w:t>
      </w:r>
      <w:r w:rsidR="00A74289" w:rsidRPr="00DB1FB8">
        <w:rPr>
          <w:rFonts w:ascii="Arial" w:hAnsi="Arial" w:cs="Arial"/>
          <w:sz w:val="20"/>
          <w:szCs w:val="20"/>
        </w:rPr>
        <w:t xml:space="preserve">Sznaj commented that March was short on budget.  Revenue was down but </w:t>
      </w:r>
      <w:proofErr w:type="gramStart"/>
      <w:r w:rsidR="00A74289" w:rsidRPr="00DB1FB8">
        <w:rPr>
          <w:rFonts w:ascii="Arial" w:hAnsi="Arial" w:cs="Arial"/>
          <w:sz w:val="20"/>
          <w:szCs w:val="20"/>
        </w:rPr>
        <w:t>RVU</w:t>
      </w:r>
      <w:r w:rsidR="004C6C98" w:rsidRPr="00DB1FB8">
        <w:rPr>
          <w:rFonts w:ascii="Arial" w:hAnsi="Arial" w:cs="Arial"/>
          <w:sz w:val="20"/>
          <w:szCs w:val="20"/>
        </w:rPr>
        <w:t>’s</w:t>
      </w:r>
      <w:proofErr w:type="gramEnd"/>
      <w:r w:rsidR="004C6C98" w:rsidRPr="00DB1FB8">
        <w:rPr>
          <w:rFonts w:ascii="Arial" w:hAnsi="Arial" w:cs="Arial"/>
          <w:sz w:val="20"/>
          <w:szCs w:val="20"/>
        </w:rPr>
        <w:t xml:space="preserve"> were slightly ahead.</w:t>
      </w:r>
      <w:r w:rsidR="00736F8F" w:rsidRPr="004C6C98">
        <w:rPr>
          <w:rFonts w:ascii="Arial" w:hAnsi="Arial" w:cs="Arial"/>
          <w:sz w:val="20"/>
          <w:szCs w:val="20"/>
        </w:rPr>
        <w:tab/>
      </w:r>
    </w:p>
    <w:p w14:paraId="0282271F" w14:textId="77777777" w:rsidR="00C273A0" w:rsidRDefault="00C273A0" w:rsidP="00C273A0">
      <w:pPr>
        <w:ind w:left="720"/>
        <w:rPr>
          <w:rFonts w:ascii="Arial" w:hAnsi="Arial" w:cs="Arial"/>
          <w:sz w:val="20"/>
          <w:szCs w:val="20"/>
        </w:rPr>
      </w:pPr>
    </w:p>
    <w:p w14:paraId="05FC99F7" w14:textId="77777777" w:rsidR="00C273A0" w:rsidRDefault="00C273A0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15CE2A77" w14:textId="77777777" w:rsidR="00EA5FC3" w:rsidRDefault="00274C87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 xml:space="preserve">The meeting was adjourned </w:t>
      </w:r>
      <w:r w:rsidR="005C08C8" w:rsidRPr="00B42D5B">
        <w:rPr>
          <w:rFonts w:ascii="Arial" w:hAnsi="Arial" w:cs="Arial"/>
          <w:sz w:val="20"/>
          <w:szCs w:val="20"/>
        </w:rPr>
        <w:t xml:space="preserve">at </w:t>
      </w:r>
      <w:r w:rsidR="0060765C">
        <w:rPr>
          <w:rFonts w:ascii="Arial" w:hAnsi="Arial" w:cs="Arial"/>
          <w:sz w:val="20"/>
          <w:szCs w:val="20"/>
        </w:rPr>
        <w:t>5:</w:t>
      </w:r>
      <w:r w:rsidR="00DE6A88">
        <w:rPr>
          <w:rFonts w:ascii="Arial" w:hAnsi="Arial" w:cs="Arial"/>
          <w:sz w:val="20"/>
          <w:szCs w:val="20"/>
        </w:rPr>
        <w:t>44</w:t>
      </w:r>
      <w:r w:rsidRPr="00B42D5B">
        <w:rPr>
          <w:rFonts w:ascii="Arial" w:hAnsi="Arial" w:cs="Arial"/>
          <w:sz w:val="20"/>
          <w:szCs w:val="20"/>
        </w:rPr>
        <w:t xml:space="preserve"> pm.</w:t>
      </w:r>
      <w:r w:rsidR="00352EE6">
        <w:rPr>
          <w:rFonts w:ascii="Arial" w:hAnsi="Arial" w:cs="Arial"/>
          <w:sz w:val="20"/>
          <w:szCs w:val="20"/>
        </w:rPr>
        <w:t xml:space="preserve">  </w:t>
      </w:r>
    </w:p>
    <w:p w14:paraId="07E4A8E7" w14:textId="77777777" w:rsidR="00C273A0" w:rsidRDefault="00C273A0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5C7AA282" w14:textId="77777777" w:rsidR="00C273A0" w:rsidRDefault="00C273A0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48017D52" w14:textId="77777777" w:rsidR="00C273A0" w:rsidRDefault="00C273A0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0BB28CA2" w14:textId="77777777" w:rsidR="00EA5FC3" w:rsidRDefault="00EA5FC3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06D17A7B" w14:textId="77777777" w:rsidR="00CA734E" w:rsidRPr="00B42D5B" w:rsidRDefault="00CA734E" w:rsidP="00274C87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</w:p>
    <w:p w14:paraId="1F468AA2" w14:textId="347EC74B" w:rsidR="002E0391" w:rsidRPr="00B42D5B" w:rsidRDefault="00274C87" w:rsidP="00274C87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Respectfully Submitted</w:t>
      </w:r>
      <w:r w:rsidR="00077D1E" w:rsidRPr="00B42D5B">
        <w:rPr>
          <w:rFonts w:ascii="Arial" w:hAnsi="Arial" w:cs="Arial"/>
          <w:sz w:val="20"/>
          <w:szCs w:val="20"/>
        </w:rPr>
        <w:t>,</w:t>
      </w:r>
    </w:p>
    <w:p w14:paraId="54C431CB" w14:textId="7AF12D7E" w:rsidR="0040624D" w:rsidRDefault="00274C87" w:rsidP="00D1233F">
      <w:pPr>
        <w:rPr>
          <w:rFonts w:ascii="Arial" w:hAnsi="Arial" w:cs="Arial"/>
          <w:sz w:val="20"/>
          <w:szCs w:val="20"/>
        </w:rPr>
      </w:pPr>
      <w:r w:rsidRPr="00B42D5B">
        <w:rPr>
          <w:rFonts w:ascii="Arial" w:hAnsi="Arial" w:cs="Arial"/>
          <w:sz w:val="20"/>
          <w:szCs w:val="20"/>
        </w:rPr>
        <w:t>Laurie W. Wall, Executive Assista</w:t>
      </w:r>
      <w:r w:rsidR="007F2A04" w:rsidRPr="00B42D5B">
        <w:rPr>
          <w:rFonts w:ascii="Arial" w:hAnsi="Arial" w:cs="Arial"/>
          <w:sz w:val="20"/>
          <w:szCs w:val="20"/>
        </w:rPr>
        <w:t>nt</w:t>
      </w:r>
      <w:r w:rsidR="0040624D" w:rsidRPr="00DB1FB8">
        <w:rPr>
          <w:rFonts w:ascii="Arial" w:hAnsi="Arial" w:cs="Arial"/>
          <w:sz w:val="20"/>
          <w:szCs w:val="20"/>
        </w:rPr>
        <w:t xml:space="preserve"> </w:t>
      </w:r>
    </w:p>
    <w:p w14:paraId="3A8D18F5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62BAFBE4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4B8951F0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5B1F70AF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1AEC183A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7BA74C8F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5D516F17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1267191A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0B92465D" w14:textId="77777777" w:rsidR="00C273A0" w:rsidRDefault="00C273A0" w:rsidP="00C273A0">
      <w:pPr>
        <w:pStyle w:val="ListParagraph"/>
        <w:ind w:left="0"/>
        <w:mirrorIndent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Next Regularly Scheduled Meeting: May 26, 2026</w:t>
      </w:r>
    </w:p>
    <w:p w14:paraId="21B2BFEE" w14:textId="77777777" w:rsidR="00C273A0" w:rsidRDefault="00C273A0" w:rsidP="00D1233F">
      <w:pPr>
        <w:rPr>
          <w:rFonts w:ascii="Arial" w:hAnsi="Arial" w:cs="Arial"/>
          <w:sz w:val="20"/>
          <w:szCs w:val="20"/>
        </w:rPr>
      </w:pPr>
    </w:p>
    <w:p w14:paraId="190510AE" w14:textId="77777777" w:rsidR="00C273A0" w:rsidRPr="00D1233F" w:rsidRDefault="00C273A0" w:rsidP="00D1233F">
      <w:pPr>
        <w:rPr>
          <w:rFonts w:ascii="Arial" w:hAnsi="Arial" w:cs="Arial"/>
          <w:sz w:val="20"/>
          <w:szCs w:val="20"/>
        </w:rPr>
      </w:pPr>
    </w:p>
    <w:sectPr w:rsidR="00C273A0" w:rsidRPr="00D1233F" w:rsidSect="007653CC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64" w:right="1440" w:bottom="432" w:left="1296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B14E" w14:textId="77777777" w:rsidR="00695E8B" w:rsidRDefault="00695E8B" w:rsidP="000153F6">
      <w:r>
        <w:separator/>
      </w:r>
    </w:p>
  </w:endnote>
  <w:endnote w:type="continuationSeparator" w:id="0">
    <w:p w14:paraId="7C2310A2" w14:textId="77777777" w:rsidR="00695E8B" w:rsidRDefault="00695E8B" w:rsidP="0001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F314" w14:textId="77777777" w:rsidR="000153F6" w:rsidRDefault="000153F6" w:rsidP="000153F6">
    <w:pPr>
      <w:pStyle w:val="Footer"/>
      <w:jc w:val="center"/>
      <w:rPr>
        <w:rFonts w:ascii="Arial" w:hAnsi="Arial" w:cs="Arial"/>
        <w:color w:val="4D4D4D"/>
        <w:spacing w:val="60"/>
        <w:sz w:val="20"/>
        <w:szCs w:val="20"/>
      </w:rPr>
    </w:pPr>
    <w:r w:rsidRPr="000153F6">
      <w:rPr>
        <w:rFonts w:ascii="Arial" w:hAnsi="Arial" w:cs="Arial"/>
        <w:noProof/>
        <w:color w:val="4D4D4D"/>
        <w:spacing w:val="60"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0EE0AB" wp14:editId="79CDFEE6">
              <wp:simplePos x="0" y="0"/>
              <wp:positionH relativeFrom="column">
                <wp:posOffset>-126034</wp:posOffset>
              </wp:positionH>
              <wp:positionV relativeFrom="paragraph">
                <wp:posOffset>99695</wp:posOffset>
              </wp:positionV>
              <wp:extent cx="2374265" cy="3333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0015E" w14:textId="77777777" w:rsidR="000153F6" w:rsidRPr="000153F6" w:rsidRDefault="000153F6" w:rsidP="000153F6">
                          <w:pPr>
                            <w:rPr>
                              <w:rFonts w:ascii="Arial" w:hAnsi="Arial" w:cs="Arial"/>
                              <w:color w:val="4D4D4D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color w:val="4D4D4D"/>
                            </w:rPr>
                            <w:t>UConn Health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EE0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9.9pt;margin-top:7.85pt;width:186.95pt;height:26.25pt;z-index:251658241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" filled="f" stroked="f">
              <v:textbox>
                <w:txbxContent>
                  <w:p w14:paraId="7EC0015E" w14:textId="77777777" w:rsidR="000153F6" w:rsidRPr="000153F6" w:rsidRDefault="000153F6" w:rsidP="000153F6">
                    <w:pPr>
                      <w:rPr>
                        <w:rFonts w:ascii="Arial" w:hAnsi="Arial" w:cs="Arial"/>
                        <w:color w:val="4D4D4D"/>
                      </w:rPr>
                    </w:pPr>
                    <w:r w:rsidRPr="000153F6">
                      <w:rPr>
                        <w:rFonts w:ascii="Arial" w:hAnsi="Arial" w:cs="Arial"/>
                        <w:color w:val="4D4D4D"/>
                      </w:rPr>
                      <w:t>UConn Health</w:t>
                    </w:r>
                  </w:p>
                </w:txbxContent>
              </v:textbox>
            </v:shape>
          </w:pict>
        </mc:Fallback>
      </mc:AlternateContent>
    </w:r>
  </w:p>
  <w:p w14:paraId="6A834AA9" w14:textId="77777777" w:rsidR="000153F6" w:rsidRPr="000153F6" w:rsidRDefault="000153F6" w:rsidP="000153F6">
    <w:pPr>
      <w:pStyle w:val="Footer"/>
      <w:jc w:val="center"/>
      <w:rPr>
        <w:rFonts w:ascii="Arial" w:hAnsi="Arial" w:cs="Arial"/>
        <w:color w:val="4D4D4D"/>
        <w:sz w:val="20"/>
        <w:szCs w:val="20"/>
      </w:rPr>
    </w:pPr>
    <w:r>
      <w:rPr>
        <w:rFonts w:ascii="Arial" w:hAnsi="Arial" w:cs="Arial"/>
        <w:color w:val="4D4D4D"/>
        <w:spacing w:val="60"/>
        <w:sz w:val="20"/>
        <w:szCs w:val="20"/>
      </w:rPr>
      <w:tab/>
    </w:r>
    <w:r>
      <w:rPr>
        <w:rFonts w:ascii="Arial" w:hAnsi="Arial" w:cs="Arial"/>
        <w:color w:val="4D4D4D"/>
        <w:spacing w:val="60"/>
        <w:sz w:val="20"/>
        <w:szCs w:val="20"/>
      </w:rPr>
      <w:tab/>
    </w:r>
    <w:r w:rsidRPr="000153F6">
      <w:rPr>
        <w:rFonts w:ascii="Arial" w:hAnsi="Arial" w:cs="Arial"/>
        <w:color w:val="4D4D4D"/>
        <w:spacing w:val="60"/>
        <w:sz w:val="20"/>
        <w:szCs w:val="20"/>
      </w:rPr>
      <w:t>Page</w:t>
    </w:r>
    <w:r w:rsidRPr="000153F6">
      <w:rPr>
        <w:rFonts w:ascii="Arial" w:hAnsi="Arial" w:cs="Arial"/>
        <w:color w:val="4D4D4D"/>
        <w:sz w:val="20"/>
        <w:szCs w:val="20"/>
      </w:rPr>
      <w:t xml:space="preserve"> | </w:t>
    </w:r>
    <w:r w:rsidRPr="000153F6">
      <w:rPr>
        <w:rFonts w:ascii="Arial" w:hAnsi="Arial" w:cs="Arial"/>
        <w:color w:val="4D4D4D"/>
        <w:sz w:val="20"/>
        <w:szCs w:val="20"/>
      </w:rPr>
      <w:fldChar w:fldCharType="begin"/>
    </w:r>
    <w:r w:rsidRPr="000153F6">
      <w:rPr>
        <w:rFonts w:ascii="Arial" w:hAnsi="Arial" w:cs="Arial"/>
        <w:color w:val="4D4D4D"/>
        <w:sz w:val="20"/>
        <w:szCs w:val="20"/>
      </w:rPr>
      <w:instrText xml:space="preserve"> PAGE   \* MERGEFORMAT </w:instrText>
    </w:r>
    <w:r w:rsidRPr="000153F6">
      <w:rPr>
        <w:rFonts w:ascii="Arial" w:hAnsi="Arial" w:cs="Arial"/>
        <w:color w:val="4D4D4D"/>
        <w:sz w:val="20"/>
        <w:szCs w:val="20"/>
      </w:rPr>
      <w:fldChar w:fldCharType="separate"/>
    </w:r>
    <w:r w:rsidR="00421CE1" w:rsidRPr="00421CE1">
      <w:rPr>
        <w:rFonts w:ascii="Arial" w:hAnsi="Arial" w:cs="Arial"/>
        <w:b/>
        <w:bCs/>
        <w:noProof/>
        <w:color w:val="4D4D4D"/>
        <w:sz w:val="20"/>
        <w:szCs w:val="20"/>
      </w:rPr>
      <w:t>2</w:t>
    </w:r>
    <w:r w:rsidRPr="000153F6">
      <w:rPr>
        <w:rFonts w:ascii="Arial" w:hAnsi="Arial" w:cs="Arial"/>
        <w:b/>
        <w:bCs/>
        <w:noProof/>
        <w:color w:val="4D4D4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1371F19B" w14:paraId="227B02CB" w14:textId="77777777" w:rsidTr="1371F19B">
      <w:trPr>
        <w:trHeight w:val="300"/>
      </w:trPr>
      <w:tc>
        <w:tcPr>
          <w:tcW w:w="3165" w:type="dxa"/>
        </w:tcPr>
        <w:p w14:paraId="650A2D8A" w14:textId="191F6AF3" w:rsidR="1371F19B" w:rsidRDefault="1371F19B" w:rsidP="1371F19B">
          <w:pPr>
            <w:pStyle w:val="Header"/>
            <w:ind w:left="-115"/>
          </w:pPr>
        </w:p>
      </w:tc>
      <w:tc>
        <w:tcPr>
          <w:tcW w:w="3165" w:type="dxa"/>
        </w:tcPr>
        <w:p w14:paraId="5B16AE71" w14:textId="36374C2B" w:rsidR="1371F19B" w:rsidRDefault="1371F19B" w:rsidP="1371F19B">
          <w:pPr>
            <w:pStyle w:val="Header"/>
            <w:jc w:val="center"/>
          </w:pPr>
        </w:p>
      </w:tc>
      <w:tc>
        <w:tcPr>
          <w:tcW w:w="3165" w:type="dxa"/>
        </w:tcPr>
        <w:p w14:paraId="3BAB27B7" w14:textId="4BA425C3" w:rsidR="1371F19B" w:rsidRDefault="1371F19B" w:rsidP="1371F19B">
          <w:pPr>
            <w:pStyle w:val="Header"/>
            <w:ind w:right="-115"/>
            <w:jc w:val="right"/>
          </w:pPr>
        </w:p>
      </w:tc>
    </w:tr>
  </w:tbl>
  <w:p w14:paraId="0B72AEED" w14:textId="24F07CEE" w:rsidR="1371F19B" w:rsidRDefault="1371F19B" w:rsidP="1371F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4D50" w14:textId="77777777" w:rsidR="00695E8B" w:rsidRDefault="00695E8B" w:rsidP="000153F6">
      <w:r>
        <w:separator/>
      </w:r>
    </w:p>
  </w:footnote>
  <w:footnote w:type="continuationSeparator" w:id="0">
    <w:p w14:paraId="7C238267" w14:textId="77777777" w:rsidR="00695E8B" w:rsidRDefault="00695E8B" w:rsidP="0001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CD1D" w14:textId="1A021997" w:rsidR="000153F6" w:rsidRDefault="000153F6" w:rsidP="002F25E9">
    <w:pPr>
      <w:pStyle w:val="Header"/>
      <w:tabs>
        <w:tab w:val="clear" w:pos="4680"/>
        <w:tab w:val="clear" w:pos="9360"/>
        <w:tab w:val="left" w:pos="1410"/>
        <w:tab w:val="left" w:pos="2630"/>
      </w:tabs>
    </w:pPr>
    <w:r w:rsidRPr="000116F6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42E14C" wp14:editId="5BCA1EDD">
              <wp:simplePos x="0" y="0"/>
              <wp:positionH relativeFrom="margin">
                <wp:posOffset>3562985</wp:posOffset>
              </wp:positionH>
              <wp:positionV relativeFrom="paragraph">
                <wp:posOffset>-447371</wp:posOffset>
              </wp:positionV>
              <wp:extent cx="2829560" cy="660952"/>
              <wp:effectExtent l="0" t="0" r="0" b="635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560" cy="66095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52D8F" w14:textId="77777777" w:rsidR="000153F6" w:rsidRPr="000153F6" w:rsidRDefault="0082068D" w:rsidP="000153F6">
                          <w:pPr>
                            <w:jc w:val="right"/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</w:rPr>
                            <w:t>Clinical Council</w:t>
                          </w:r>
                        </w:p>
                        <w:p w14:paraId="27C1A177" w14:textId="77777777" w:rsidR="000153F6" w:rsidRPr="000153F6" w:rsidRDefault="000153F6" w:rsidP="000153F6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color w:val="4D4D4D"/>
                              <w:spacing w:val="6"/>
                            </w:rPr>
                            <w:t>Meeting Minutes</w:t>
                          </w:r>
                        </w:p>
                        <w:p w14:paraId="4A5C15E4" w14:textId="4CDB9904" w:rsidR="000153F6" w:rsidRPr="00ED2D28" w:rsidRDefault="00DE1FAE" w:rsidP="000153F6">
                          <w:pPr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>April 28</w:t>
                          </w:r>
                          <w:r w:rsidR="00BB1999"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>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2E1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0.55pt;margin-top:-35.25pt;width:222.8pt;height:52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" filled="f" stroked="f">
              <v:textbox>
                <w:txbxContent>
                  <w:p w14:paraId="5D552D8F" w14:textId="77777777" w:rsidR="000153F6" w:rsidRPr="000153F6" w:rsidRDefault="0082068D" w:rsidP="000153F6">
                    <w:pPr>
                      <w:jc w:val="right"/>
                      <w:rPr>
                        <w:rFonts w:ascii="Arial" w:hAnsi="Arial" w:cs="Arial"/>
                        <w:caps/>
                        <w:color w:val="4D4D4D"/>
                        <w:spacing w:val="6"/>
                      </w:rPr>
                    </w:pPr>
                    <w:r>
                      <w:rPr>
                        <w:rFonts w:ascii="Arial" w:hAnsi="Arial" w:cs="Arial"/>
                        <w:caps/>
                        <w:color w:val="4D4D4D"/>
                        <w:spacing w:val="6"/>
                      </w:rPr>
                      <w:t>Clinical Council</w:t>
                    </w:r>
                  </w:p>
                  <w:p w14:paraId="27C1A177" w14:textId="77777777" w:rsidR="000153F6" w:rsidRPr="000153F6" w:rsidRDefault="000153F6" w:rsidP="000153F6">
                    <w:pPr>
                      <w:spacing w:after="40"/>
                      <w:jc w:val="right"/>
                      <w:rPr>
                        <w:rFonts w:ascii="Arial" w:hAnsi="Arial" w:cs="Arial"/>
                        <w:color w:val="4D4D4D"/>
                        <w:spacing w:val="6"/>
                      </w:rPr>
                    </w:pPr>
                    <w:r w:rsidRPr="000153F6">
                      <w:rPr>
                        <w:rFonts w:ascii="Arial" w:hAnsi="Arial" w:cs="Arial"/>
                        <w:color w:val="4D4D4D"/>
                        <w:spacing w:val="6"/>
                      </w:rPr>
                      <w:t>Meeting Minutes</w:t>
                    </w:r>
                  </w:p>
                  <w:p w14:paraId="4A5C15E4" w14:textId="4CDB9904" w:rsidR="000153F6" w:rsidRPr="00ED2D28" w:rsidRDefault="00DE1FAE" w:rsidP="000153F6">
                    <w:pPr>
                      <w:jc w:val="right"/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>April 28</w:t>
                    </w:r>
                    <w:r w:rsidR="00BB1999"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>,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 w:rsidR="002F25E9">
      <w:tab/>
    </w:r>
  </w:p>
  <w:p w14:paraId="65D9C380" w14:textId="77777777" w:rsidR="000153F6" w:rsidRDefault="000153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82D7" w14:textId="39F329B9" w:rsidR="000153F6" w:rsidRDefault="000153F6" w:rsidP="000153F6">
    <w:pPr>
      <w:tabs>
        <w:tab w:val="center" w:pos="6581"/>
        <w:tab w:val="right" w:pos="9360"/>
      </w:tabs>
      <w:spacing w:line="280" w:lineRule="exact"/>
      <w:ind w:left="4018"/>
      <w:rPr>
        <w:rFonts w:ascii="Gotham Light" w:hAnsi="Gotham Light"/>
        <w:sz w:val="19"/>
        <w:szCs w:val="19"/>
      </w:rPr>
    </w:pPr>
    <w:r w:rsidRPr="002A2EA8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C833932" wp14:editId="11360151">
              <wp:simplePos x="0" y="0"/>
              <wp:positionH relativeFrom="page">
                <wp:posOffset>5293995</wp:posOffset>
              </wp:positionH>
              <wp:positionV relativeFrom="page">
                <wp:posOffset>551180</wp:posOffset>
              </wp:positionV>
              <wp:extent cx="2003425" cy="76327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3425" cy="763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6822B" w14:textId="77777777" w:rsidR="000153F6" w:rsidRDefault="000153F6" w:rsidP="00753813">
                          <w:pPr>
                            <w:spacing w:after="60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0153F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Meeting Minutes</w:t>
                          </w:r>
                        </w:p>
                        <w:p w14:paraId="350C9D5D" w14:textId="20BC2E67" w:rsidR="00753813" w:rsidRDefault="00CE7DBE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April 28</w:t>
                          </w:r>
                          <w:r w:rsidR="00227D3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2026</w:t>
                          </w:r>
                        </w:p>
                        <w:p w14:paraId="1AA763B2" w14:textId="77777777" w:rsidR="00344003" w:rsidRDefault="00344003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07CC23B" w14:textId="06DD8E0A" w:rsidR="00344003" w:rsidRDefault="00344003" w:rsidP="00753813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339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16.85pt;margin-top:43.4pt;width:157.75pt;height:60.1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" filled="f" stroked="f" strokeweight=".5pt">
              <v:textbox inset="0,0,0,0">
                <w:txbxContent>
                  <w:p w14:paraId="7C96822B" w14:textId="77777777" w:rsidR="000153F6" w:rsidRDefault="000153F6" w:rsidP="00753813">
                    <w:pPr>
                      <w:spacing w:after="60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0153F6">
                      <w:rPr>
                        <w:rFonts w:ascii="Arial" w:hAnsi="Arial" w:cs="Arial"/>
                        <w:sz w:val="28"/>
                        <w:szCs w:val="28"/>
                      </w:rPr>
                      <w:t>Meeting Minutes</w:t>
                    </w:r>
                  </w:p>
                  <w:p w14:paraId="350C9D5D" w14:textId="20BC2E67" w:rsidR="00753813" w:rsidRDefault="00CE7DBE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April 28</w:t>
                    </w:r>
                    <w:r w:rsidR="00227D35">
                      <w:rPr>
                        <w:rFonts w:ascii="Arial" w:hAnsi="Arial" w:cs="Arial"/>
                        <w:sz w:val="20"/>
                        <w:szCs w:val="20"/>
                      </w:rPr>
                      <w:t>, 2026</w:t>
                    </w:r>
                  </w:p>
                  <w:p w14:paraId="1AA763B2" w14:textId="77777777" w:rsidR="00344003" w:rsidRDefault="00344003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07CC23B" w14:textId="06DD8E0A" w:rsidR="00344003" w:rsidRDefault="00344003" w:rsidP="00753813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0116F6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FDD4535" wp14:editId="46B4F8B7">
              <wp:simplePos x="0" y="0"/>
              <wp:positionH relativeFrom="margin">
                <wp:posOffset>1423035</wp:posOffset>
              </wp:positionH>
              <wp:positionV relativeFrom="paragraph">
                <wp:posOffset>-382905</wp:posOffset>
              </wp:positionV>
              <wp:extent cx="2627630" cy="779145"/>
              <wp:effectExtent l="0" t="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7791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6CB5F" w14:textId="0C06E060" w:rsidR="000153F6" w:rsidRDefault="00281B0E" w:rsidP="004F16B0">
                          <w:pPr>
                            <w:spacing w:line="288" w:lineRule="auto"/>
                            <w:jc w:val="right"/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>Clinical Council</w:t>
                          </w:r>
                          <w:r w:rsidR="000153F6" w:rsidRPr="000153F6"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1FD856E7" w14:textId="12D1808E" w:rsidR="008A52F7" w:rsidRPr="004F16B0" w:rsidRDefault="008A52F7" w:rsidP="008A52F7">
                          <w:pPr>
                            <w:spacing w:line="288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4D4D4D"/>
                              <w:spacing w:val="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4D4D4D"/>
                              <w:spacing w:val="6"/>
                              <w:sz w:val="20"/>
                              <w:szCs w:val="20"/>
                            </w:rPr>
                            <w:t xml:space="preserve">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4535" id="_x0000_s1029" type="#_x0000_t202" style="position:absolute;left:0;text-align:left;margin-left:112.05pt;margin-top:-30.15pt;width:206.9pt;height:61.3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" filled="f" stroked="f">
              <v:textbox>
                <w:txbxContent>
                  <w:p w14:paraId="2896CB5F" w14:textId="0C06E060" w:rsidR="000153F6" w:rsidRDefault="00281B0E" w:rsidP="004F16B0">
                    <w:pPr>
                      <w:spacing w:line="288" w:lineRule="auto"/>
                      <w:jc w:val="right"/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aps/>
                        <w:color w:val="4D4D4D"/>
                        <w:spacing w:val="6"/>
                        <w:sz w:val="20"/>
                        <w:szCs w:val="20"/>
                      </w:rPr>
                      <w:t>Clinical Council</w:t>
                    </w:r>
                    <w:r w:rsidR="000153F6" w:rsidRPr="000153F6"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 xml:space="preserve"> </w:t>
                    </w:r>
                  </w:p>
                  <w:p w14:paraId="1FD856E7" w14:textId="12D1808E" w:rsidR="008A52F7" w:rsidRPr="004F16B0" w:rsidRDefault="008A52F7" w:rsidP="008A52F7">
                    <w:pPr>
                      <w:spacing w:line="288" w:lineRule="auto"/>
                      <w:jc w:val="center"/>
                      <w:rPr>
                        <w:rFonts w:ascii="Arial" w:hAnsi="Arial" w:cs="Arial"/>
                        <w:i/>
                        <w:iCs/>
                        <w:color w:val="4D4D4D"/>
                        <w:spacing w:val="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4D4D4D"/>
                        <w:spacing w:val="6"/>
                        <w:sz w:val="20"/>
                        <w:szCs w:val="20"/>
                      </w:rPr>
                      <w:t xml:space="preserve">                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A2EA8">
      <w:rPr>
        <w:rFonts w:ascii="Gotham Light" w:hAnsi="Gotham 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B664FD" wp14:editId="1B4D15F4">
              <wp:simplePos x="0" y="0"/>
              <wp:positionH relativeFrom="page">
                <wp:posOffset>5104130</wp:posOffset>
              </wp:positionH>
              <wp:positionV relativeFrom="paragraph">
                <wp:posOffset>-326390</wp:posOffset>
              </wp:positionV>
              <wp:extent cx="0" cy="452755"/>
              <wp:effectExtent l="0" t="0" r="19050" b="2349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52755"/>
                      </a:xfrm>
                      <a:prstGeom prst="line">
                        <a:avLst/>
                      </a:prstGeom>
                      <a:ln w="6350">
                        <a:solidFill>
                          <a:srgbClr val="000E2F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2" style="position:absolute;flip:y;z-index:2516577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spid="_x0000_s1026" strokecolor="#000e2f" strokeweight=".5pt" from="401.9pt,-25.7pt" to="401.9pt,9.95pt" w14:anchorId="575F6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"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4" behindDoc="0" locked="0" layoutInCell="1" allowOverlap="1" wp14:anchorId="774FF586" wp14:editId="518B053F">
          <wp:simplePos x="0" y="0"/>
          <wp:positionH relativeFrom="margin">
            <wp:posOffset>-4445</wp:posOffset>
          </wp:positionH>
          <wp:positionV relativeFrom="margin">
            <wp:posOffset>-861695</wp:posOffset>
          </wp:positionV>
          <wp:extent cx="1177290" cy="457200"/>
          <wp:effectExtent l="0" t="0" r="381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onn-health-stacked-blue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29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AB5130" w14:textId="71DB5919" w:rsidR="000153F6" w:rsidRPr="002A2EA8" w:rsidRDefault="000153F6" w:rsidP="000153F6">
    <w:pPr>
      <w:spacing w:line="280" w:lineRule="exact"/>
      <w:rPr>
        <w:rFonts w:ascii="Gotham Light" w:hAnsi="Gotham Light"/>
        <w:sz w:val="19"/>
        <w:szCs w:val="19"/>
      </w:rPr>
    </w:pPr>
  </w:p>
  <w:p w14:paraId="28568B9C" w14:textId="77777777" w:rsidR="000153F6" w:rsidRDefault="00015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D59"/>
    <w:multiLevelType w:val="hybridMultilevel"/>
    <w:tmpl w:val="B0A42488"/>
    <w:lvl w:ilvl="0" w:tplc="F6B894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75849"/>
    <w:multiLevelType w:val="hybridMultilevel"/>
    <w:tmpl w:val="5DE0C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9603F"/>
    <w:multiLevelType w:val="hybridMultilevel"/>
    <w:tmpl w:val="59405C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329E0"/>
    <w:multiLevelType w:val="hybridMultilevel"/>
    <w:tmpl w:val="C35C5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A2FCE"/>
    <w:multiLevelType w:val="hybridMultilevel"/>
    <w:tmpl w:val="07E43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0F04C8"/>
    <w:multiLevelType w:val="hybridMultilevel"/>
    <w:tmpl w:val="21F4DE9C"/>
    <w:lvl w:ilvl="0" w:tplc="B35EB8B6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E3E5D"/>
    <w:multiLevelType w:val="hybridMultilevel"/>
    <w:tmpl w:val="CD26DE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95730"/>
    <w:multiLevelType w:val="hybridMultilevel"/>
    <w:tmpl w:val="EC24C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54A68"/>
    <w:multiLevelType w:val="hybridMultilevel"/>
    <w:tmpl w:val="93F6DD4A"/>
    <w:lvl w:ilvl="0" w:tplc="A49A1AEE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636EF"/>
    <w:multiLevelType w:val="hybridMultilevel"/>
    <w:tmpl w:val="E1528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9D3948"/>
    <w:multiLevelType w:val="hybridMultilevel"/>
    <w:tmpl w:val="216E0586"/>
    <w:lvl w:ilvl="0" w:tplc="061EF53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44928"/>
    <w:multiLevelType w:val="hybridMultilevel"/>
    <w:tmpl w:val="7F740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583A34"/>
    <w:multiLevelType w:val="hybridMultilevel"/>
    <w:tmpl w:val="18A00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E1DBD"/>
    <w:multiLevelType w:val="hybridMultilevel"/>
    <w:tmpl w:val="4B66E808"/>
    <w:lvl w:ilvl="0" w:tplc="A49A1AEE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2713A"/>
    <w:multiLevelType w:val="hybridMultilevel"/>
    <w:tmpl w:val="3EB4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2559F9"/>
    <w:multiLevelType w:val="hybridMultilevel"/>
    <w:tmpl w:val="D7C2C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C0644"/>
    <w:multiLevelType w:val="hybridMultilevel"/>
    <w:tmpl w:val="D76E4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12B0D"/>
    <w:multiLevelType w:val="hybridMultilevel"/>
    <w:tmpl w:val="A4D65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257C6E"/>
    <w:multiLevelType w:val="hybridMultilevel"/>
    <w:tmpl w:val="57E210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E23EF"/>
    <w:multiLevelType w:val="hybridMultilevel"/>
    <w:tmpl w:val="1F72B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E5C8D"/>
    <w:multiLevelType w:val="hybridMultilevel"/>
    <w:tmpl w:val="C32C1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260848">
    <w:abstractNumId w:val="5"/>
  </w:num>
  <w:num w:numId="2" w16cid:durableId="780995050">
    <w:abstractNumId w:val="16"/>
  </w:num>
  <w:num w:numId="3" w16cid:durableId="521744492">
    <w:abstractNumId w:val="0"/>
  </w:num>
  <w:num w:numId="4" w16cid:durableId="161825536">
    <w:abstractNumId w:val="14"/>
  </w:num>
  <w:num w:numId="5" w16cid:durableId="1537035533">
    <w:abstractNumId w:val="9"/>
  </w:num>
  <w:num w:numId="6" w16cid:durableId="1783186362">
    <w:abstractNumId w:val="20"/>
  </w:num>
  <w:num w:numId="7" w16cid:durableId="271282521">
    <w:abstractNumId w:val="12"/>
  </w:num>
  <w:num w:numId="8" w16cid:durableId="795490314">
    <w:abstractNumId w:val="10"/>
  </w:num>
  <w:num w:numId="9" w16cid:durableId="277875511">
    <w:abstractNumId w:val="13"/>
  </w:num>
  <w:num w:numId="10" w16cid:durableId="1204098556">
    <w:abstractNumId w:val="8"/>
  </w:num>
  <w:num w:numId="11" w16cid:durableId="988291666">
    <w:abstractNumId w:val="18"/>
  </w:num>
  <w:num w:numId="12" w16cid:durableId="1658418647">
    <w:abstractNumId w:val="4"/>
  </w:num>
  <w:num w:numId="13" w16cid:durableId="1748722685">
    <w:abstractNumId w:val="6"/>
  </w:num>
  <w:num w:numId="14" w16cid:durableId="1622152498">
    <w:abstractNumId w:val="3"/>
  </w:num>
  <w:num w:numId="15" w16cid:durableId="1933125353">
    <w:abstractNumId w:val="1"/>
  </w:num>
  <w:num w:numId="16" w16cid:durableId="107505002">
    <w:abstractNumId w:val="7"/>
  </w:num>
  <w:num w:numId="17" w16cid:durableId="1926642873">
    <w:abstractNumId w:val="2"/>
  </w:num>
  <w:num w:numId="18" w16cid:durableId="1645112538">
    <w:abstractNumId w:val="11"/>
  </w:num>
  <w:num w:numId="19" w16cid:durableId="140970646">
    <w:abstractNumId w:val="17"/>
  </w:num>
  <w:num w:numId="20" w16cid:durableId="1204906363">
    <w:abstractNumId w:val="15"/>
  </w:num>
  <w:num w:numId="21" w16cid:durableId="161062190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36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0E"/>
    <w:rsid w:val="000007F3"/>
    <w:rsid w:val="00001CCA"/>
    <w:rsid w:val="00003BCC"/>
    <w:rsid w:val="00003DCF"/>
    <w:rsid w:val="00004AE0"/>
    <w:rsid w:val="00004C5D"/>
    <w:rsid w:val="00004F9D"/>
    <w:rsid w:val="00006077"/>
    <w:rsid w:val="00006974"/>
    <w:rsid w:val="00007262"/>
    <w:rsid w:val="0000734F"/>
    <w:rsid w:val="00011B9D"/>
    <w:rsid w:val="00012863"/>
    <w:rsid w:val="00012A04"/>
    <w:rsid w:val="00012EAD"/>
    <w:rsid w:val="00013794"/>
    <w:rsid w:val="00014D88"/>
    <w:rsid w:val="000153F6"/>
    <w:rsid w:val="00015940"/>
    <w:rsid w:val="000161E1"/>
    <w:rsid w:val="0001719B"/>
    <w:rsid w:val="000204E9"/>
    <w:rsid w:val="0002150B"/>
    <w:rsid w:val="00021733"/>
    <w:rsid w:val="00021CE2"/>
    <w:rsid w:val="00021EDC"/>
    <w:rsid w:val="00023373"/>
    <w:rsid w:val="0002740F"/>
    <w:rsid w:val="00027EB6"/>
    <w:rsid w:val="00030BBD"/>
    <w:rsid w:val="00030E11"/>
    <w:rsid w:val="000315F4"/>
    <w:rsid w:val="000317A1"/>
    <w:rsid w:val="00031BE0"/>
    <w:rsid w:val="00032160"/>
    <w:rsid w:val="00035933"/>
    <w:rsid w:val="000360DF"/>
    <w:rsid w:val="0003667A"/>
    <w:rsid w:val="000367DF"/>
    <w:rsid w:val="00036B2A"/>
    <w:rsid w:val="000408A0"/>
    <w:rsid w:val="00041878"/>
    <w:rsid w:val="00041E89"/>
    <w:rsid w:val="00042005"/>
    <w:rsid w:val="000459EE"/>
    <w:rsid w:val="000466E3"/>
    <w:rsid w:val="00046A11"/>
    <w:rsid w:val="0004777D"/>
    <w:rsid w:val="00047B0E"/>
    <w:rsid w:val="00047E3F"/>
    <w:rsid w:val="00050A60"/>
    <w:rsid w:val="00050ECB"/>
    <w:rsid w:val="000512F4"/>
    <w:rsid w:val="00051661"/>
    <w:rsid w:val="0005187A"/>
    <w:rsid w:val="000534E1"/>
    <w:rsid w:val="00055045"/>
    <w:rsid w:val="0005548F"/>
    <w:rsid w:val="00056D1E"/>
    <w:rsid w:val="00057BC2"/>
    <w:rsid w:val="00061023"/>
    <w:rsid w:val="00062A9D"/>
    <w:rsid w:val="0006314C"/>
    <w:rsid w:val="000649EE"/>
    <w:rsid w:val="0006628D"/>
    <w:rsid w:val="00067342"/>
    <w:rsid w:val="00067895"/>
    <w:rsid w:val="00067FC5"/>
    <w:rsid w:val="00071757"/>
    <w:rsid w:val="000717A8"/>
    <w:rsid w:val="00072429"/>
    <w:rsid w:val="000757BF"/>
    <w:rsid w:val="00075DBF"/>
    <w:rsid w:val="00076009"/>
    <w:rsid w:val="0007681D"/>
    <w:rsid w:val="0007696D"/>
    <w:rsid w:val="00077656"/>
    <w:rsid w:val="00077C12"/>
    <w:rsid w:val="00077D1E"/>
    <w:rsid w:val="00080291"/>
    <w:rsid w:val="00080482"/>
    <w:rsid w:val="00080B3D"/>
    <w:rsid w:val="00080C0F"/>
    <w:rsid w:val="00080C70"/>
    <w:rsid w:val="000821C7"/>
    <w:rsid w:val="00082A5C"/>
    <w:rsid w:val="00082F51"/>
    <w:rsid w:val="00082F60"/>
    <w:rsid w:val="000839D5"/>
    <w:rsid w:val="000855A3"/>
    <w:rsid w:val="00085B2C"/>
    <w:rsid w:val="0008623F"/>
    <w:rsid w:val="00087E89"/>
    <w:rsid w:val="000908CF"/>
    <w:rsid w:val="000913D8"/>
    <w:rsid w:val="00091E2E"/>
    <w:rsid w:val="000927FE"/>
    <w:rsid w:val="00094999"/>
    <w:rsid w:val="0009669A"/>
    <w:rsid w:val="00096745"/>
    <w:rsid w:val="00096CEB"/>
    <w:rsid w:val="000A1D61"/>
    <w:rsid w:val="000A1DC1"/>
    <w:rsid w:val="000A347D"/>
    <w:rsid w:val="000A4D85"/>
    <w:rsid w:val="000A5147"/>
    <w:rsid w:val="000A5770"/>
    <w:rsid w:val="000A6163"/>
    <w:rsid w:val="000A6966"/>
    <w:rsid w:val="000A7071"/>
    <w:rsid w:val="000B2348"/>
    <w:rsid w:val="000B23FA"/>
    <w:rsid w:val="000B2515"/>
    <w:rsid w:val="000B3252"/>
    <w:rsid w:val="000B3526"/>
    <w:rsid w:val="000B4501"/>
    <w:rsid w:val="000B464A"/>
    <w:rsid w:val="000B510D"/>
    <w:rsid w:val="000B5815"/>
    <w:rsid w:val="000B7625"/>
    <w:rsid w:val="000B76D4"/>
    <w:rsid w:val="000C2220"/>
    <w:rsid w:val="000C29A2"/>
    <w:rsid w:val="000C3B83"/>
    <w:rsid w:val="000C43F2"/>
    <w:rsid w:val="000C4CAD"/>
    <w:rsid w:val="000C6934"/>
    <w:rsid w:val="000D0B8F"/>
    <w:rsid w:val="000D1392"/>
    <w:rsid w:val="000D183A"/>
    <w:rsid w:val="000D20D5"/>
    <w:rsid w:val="000D2174"/>
    <w:rsid w:val="000D4679"/>
    <w:rsid w:val="000D6038"/>
    <w:rsid w:val="000D6D8C"/>
    <w:rsid w:val="000D7936"/>
    <w:rsid w:val="000E05C8"/>
    <w:rsid w:val="000E0CBB"/>
    <w:rsid w:val="000E324D"/>
    <w:rsid w:val="000E36BC"/>
    <w:rsid w:val="000E3C4E"/>
    <w:rsid w:val="000E3F91"/>
    <w:rsid w:val="000E490D"/>
    <w:rsid w:val="000E5060"/>
    <w:rsid w:val="000E528F"/>
    <w:rsid w:val="000E6223"/>
    <w:rsid w:val="000E7E63"/>
    <w:rsid w:val="000F0710"/>
    <w:rsid w:val="000F0D34"/>
    <w:rsid w:val="000F1138"/>
    <w:rsid w:val="000F11D4"/>
    <w:rsid w:val="000F32D3"/>
    <w:rsid w:val="000F4DBC"/>
    <w:rsid w:val="000F4FF0"/>
    <w:rsid w:val="000F5409"/>
    <w:rsid w:val="000F5702"/>
    <w:rsid w:val="000F5BA0"/>
    <w:rsid w:val="000F7C3C"/>
    <w:rsid w:val="00100C67"/>
    <w:rsid w:val="00100C8C"/>
    <w:rsid w:val="0010326D"/>
    <w:rsid w:val="00103E3C"/>
    <w:rsid w:val="001042C0"/>
    <w:rsid w:val="00104522"/>
    <w:rsid w:val="00104958"/>
    <w:rsid w:val="00104B3D"/>
    <w:rsid w:val="0010535B"/>
    <w:rsid w:val="00105B99"/>
    <w:rsid w:val="00105C1B"/>
    <w:rsid w:val="00106A74"/>
    <w:rsid w:val="00106BA5"/>
    <w:rsid w:val="001073DE"/>
    <w:rsid w:val="00107D70"/>
    <w:rsid w:val="00110366"/>
    <w:rsid w:val="001106C4"/>
    <w:rsid w:val="001112A7"/>
    <w:rsid w:val="001123D1"/>
    <w:rsid w:val="00113E20"/>
    <w:rsid w:val="00114614"/>
    <w:rsid w:val="001146DB"/>
    <w:rsid w:val="001149EC"/>
    <w:rsid w:val="00115913"/>
    <w:rsid w:val="001168FB"/>
    <w:rsid w:val="00121437"/>
    <w:rsid w:val="0012165B"/>
    <w:rsid w:val="00123CDD"/>
    <w:rsid w:val="00123FA6"/>
    <w:rsid w:val="0012426F"/>
    <w:rsid w:val="0012593B"/>
    <w:rsid w:val="001263EB"/>
    <w:rsid w:val="00127237"/>
    <w:rsid w:val="00127AD0"/>
    <w:rsid w:val="00127DFE"/>
    <w:rsid w:val="00130E5D"/>
    <w:rsid w:val="001324BC"/>
    <w:rsid w:val="00133C43"/>
    <w:rsid w:val="00133CEF"/>
    <w:rsid w:val="001343A9"/>
    <w:rsid w:val="001347CB"/>
    <w:rsid w:val="00134873"/>
    <w:rsid w:val="00134DAD"/>
    <w:rsid w:val="00135846"/>
    <w:rsid w:val="00135865"/>
    <w:rsid w:val="001358EC"/>
    <w:rsid w:val="00136533"/>
    <w:rsid w:val="001368EB"/>
    <w:rsid w:val="00136941"/>
    <w:rsid w:val="00137EE6"/>
    <w:rsid w:val="0014048B"/>
    <w:rsid w:val="00141119"/>
    <w:rsid w:val="001419C6"/>
    <w:rsid w:val="00142171"/>
    <w:rsid w:val="00142622"/>
    <w:rsid w:val="00142789"/>
    <w:rsid w:val="00142B47"/>
    <w:rsid w:val="001431D8"/>
    <w:rsid w:val="001467BA"/>
    <w:rsid w:val="00146EE0"/>
    <w:rsid w:val="00146F77"/>
    <w:rsid w:val="001472BA"/>
    <w:rsid w:val="00151222"/>
    <w:rsid w:val="00151991"/>
    <w:rsid w:val="001530F0"/>
    <w:rsid w:val="0015575C"/>
    <w:rsid w:val="00155A14"/>
    <w:rsid w:val="00157814"/>
    <w:rsid w:val="00157864"/>
    <w:rsid w:val="00157A84"/>
    <w:rsid w:val="001604D3"/>
    <w:rsid w:val="00160D15"/>
    <w:rsid w:val="0016292F"/>
    <w:rsid w:val="00162A04"/>
    <w:rsid w:val="00162A1A"/>
    <w:rsid w:val="001641C3"/>
    <w:rsid w:val="00165269"/>
    <w:rsid w:val="00165E66"/>
    <w:rsid w:val="00165E69"/>
    <w:rsid w:val="001668E1"/>
    <w:rsid w:val="001675B0"/>
    <w:rsid w:val="00167882"/>
    <w:rsid w:val="001731F4"/>
    <w:rsid w:val="00173D31"/>
    <w:rsid w:val="00175419"/>
    <w:rsid w:val="00175650"/>
    <w:rsid w:val="0017625F"/>
    <w:rsid w:val="00176A98"/>
    <w:rsid w:val="00177BA3"/>
    <w:rsid w:val="0018000F"/>
    <w:rsid w:val="00180184"/>
    <w:rsid w:val="00180935"/>
    <w:rsid w:val="00181770"/>
    <w:rsid w:val="001833F7"/>
    <w:rsid w:val="001838D9"/>
    <w:rsid w:val="00184205"/>
    <w:rsid w:val="00184FF1"/>
    <w:rsid w:val="00185244"/>
    <w:rsid w:val="001856F0"/>
    <w:rsid w:val="00185745"/>
    <w:rsid w:val="00185DAF"/>
    <w:rsid w:val="00185F2F"/>
    <w:rsid w:val="0018621A"/>
    <w:rsid w:val="00186834"/>
    <w:rsid w:val="00186A7E"/>
    <w:rsid w:val="00191269"/>
    <w:rsid w:val="0019231E"/>
    <w:rsid w:val="00192B6D"/>
    <w:rsid w:val="00192B82"/>
    <w:rsid w:val="001936B1"/>
    <w:rsid w:val="0019387D"/>
    <w:rsid w:val="00194036"/>
    <w:rsid w:val="00194060"/>
    <w:rsid w:val="00194201"/>
    <w:rsid w:val="00195502"/>
    <w:rsid w:val="00196127"/>
    <w:rsid w:val="001962DC"/>
    <w:rsid w:val="0019668F"/>
    <w:rsid w:val="001966D0"/>
    <w:rsid w:val="001968EB"/>
    <w:rsid w:val="0019735A"/>
    <w:rsid w:val="001A0182"/>
    <w:rsid w:val="001A0423"/>
    <w:rsid w:val="001A0BBF"/>
    <w:rsid w:val="001A0F9B"/>
    <w:rsid w:val="001A1EA0"/>
    <w:rsid w:val="001A20AA"/>
    <w:rsid w:val="001A2D80"/>
    <w:rsid w:val="001A361D"/>
    <w:rsid w:val="001A380E"/>
    <w:rsid w:val="001A3C89"/>
    <w:rsid w:val="001A62E6"/>
    <w:rsid w:val="001A770C"/>
    <w:rsid w:val="001B03D3"/>
    <w:rsid w:val="001B0F90"/>
    <w:rsid w:val="001B1433"/>
    <w:rsid w:val="001B1463"/>
    <w:rsid w:val="001B4D73"/>
    <w:rsid w:val="001B62E2"/>
    <w:rsid w:val="001B6EE9"/>
    <w:rsid w:val="001B71CA"/>
    <w:rsid w:val="001B7A10"/>
    <w:rsid w:val="001C04F4"/>
    <w:rsid w:val="001C0FE0"/>
    <w:rsid w:val="001C1095"/>
    <w:rsid w:val="001C1C49"/>
    <w:rsid w:val="001C21FB"/>
    <w:rsid w:val="001C65D2"/>
    <w:rsid w:val="001C70B1"/>
    <w:rsid w:val="001C7A95"/>
    <w:rsid w:val="001D00BB"/>
    <w:rsid w:val="001D1034"/>
    <w:rsid w:val="001D3319"/>
    <w:rsid w:val="001D3F4F"/>
    <w:rsid w:val="001D4C4C"/>
    <w:rsid w:val="001D4D03"/>
    <w:rsid w:val="001D5ECD"/>
    <w:rsid w:val="001D61CD"/>
    <w:rsid w:val="001D6375"/>
    <w:rsid w:val="001D7691"/>
    <w:rsid w:val="001D7706"/>
    <w:rsid w:val="001E0608"/>
    <w:rsid w:val="001E127D"/>
    <w:rsid w:val="001E1923"/>
    <w:rsid w:val="001E3A0D"/>
    <w:rsid w:val="001E5674"/>
    <w:rsid w:val="001E57DF"/>
    <w:rsid w:val="001E5A0C"/>
    <w:rsid w:val="001E6E43"/>
    <w:rsid w:val="001F0F04"/>
    <w:rsid w:val="001F2207"/>
    <w:rsid w:val="001F2974"/>
    <w:rsid w:val="001F398D"/>
    <w:rsid w:val="001F58E7"/>
    <w:rsid w:val="001F68C1"/>
    <w:rsid w:val="001F6A5D"/>
    <w:rsid w:val="00200739"/>
    <w:rsid w:val="00200F81"/>
    <w:rsid w:val="00202496"/>
    <w:rsid w:val="002027D6"/>
    <w:rsid w:val="00202842"/>
    <w:rsid w:val="0020302E"/>
    <w:rsid w:val="00203376"/>
    <w:rsid w:val="00203661"/>
    <w:rsid w:val="002040B5"/>
    <w:rsid w:val="002060BD"/>
    <w:rsid w:val="002076AA"/>
    <w:rsid w:val="00207DA2"/>
    <w:rsid w:val="0021006D"/>
    <w:rsid w:val="00210252"/>
    <w:rsid w:val="002123D0"/>
    <w:rsid w:val="00212C64"/>
    <w:rsid w:val="00213712"/>
    <w:rsid w:val="00213D21"/>
    <w:rsid w:val="00214A1F"/>
    <w:rsid w:val="00215626"/>
    <w:rsid w:val="00215D7C"/>
    <w:rsid w:val="00216CCF"/>
    <w:rsid w:val="00217284"/>
    <w:rsid w:val="00217410"/>
    <w:rsid w:val="00217E26"/>
    <w:rsid w:val="00220F78"/>
    <w:rsid w:val="002214EE"/>
    <w:rsid w:val="002224A7"/>
    <w:rsid w:val="00222C98"/>
    <w:rsid w:val="00224839"/>
    <w:rsid w:val="00224DD9"/>
    <w:rsid w:val="00225097"/>
    <w:rsid w:val="00227D35"/>
    <w:rsid w:val="0023026A"/>
    <w:rsid w:val="002303C9"/>
    <w:rsid w:val="00230BA9"/>
    <w:rsid w:val="00230D3E"/>
    <w:rsid w:val="00230FEA"/>
    <w:rsid w:val="00231CDB"/>
    <w:rsid w:val="0023210E"/>
    <w:rsid w:val="00232787"/>
    <w:rsid w:val="002329AB"/>
    <w:rsid w:val="0023336C"/>
    <w:rsid w:val="002333A7"/>
    <w:rsid w:val="00233EB8"/>
    <w:rsid w:val="00234A87"/>
    <w:rsid w:val="00234F65"/>
    <w:rsid w:val="00235616"/>
    <w:rsid w:val="00236580"/>
    <w:rsid w:val="0023711E"/>
    <w:rsid w:val="00237B8D"/>
    <w:rsid w:val="00237C93"/>
    <w:rsid w:val="0024009A"/>
    <w:rsid w:val="00241A78"/>
    <w:rsid w:val="00243279"/>
    <w:rsid w:val="002439AA"/>
    <w:rsid w:val="00244A0F"/>
    <w:rsid w:val="002452A3"/>
    <w:rsid w:val="00245CA6"/>
    <w:rsid w:val="00245E98"/>
    <w:rsid w:val="00246D84"/>
    <w:rsid w:val="0025034E"/>
    <w:rsid w:val="002515C5"/>
    <w:rsid w:val="00252810"/>
    <w:rsid w:val="0025469A"/>
    <w:rsid w:val="002554B7"/>
    <w:rsid w:val="00256FCC"/>
    <w:rsid w:val="00257412"/>
    <w:rsid w:val="00257A74"/>
    <w:rsid w:val="0026026D"/>
    <w:rsid w:val="00261407"/>
    <w:rsid w:val="00261AE0"/>
    <w:rsid w:val="0026337E"/>
    <w:rsid w:val="002667C4"/>
    <w:rsid w:val="0026692F"/>
    <w:rsid w:val="00266F26"/>
    <w:rsid w:val="00267138"/>
    <w:rsid w:val="00267BED"/>
    <w:rsid w:val="00270C8B"/>
    <w:rsid w:val="00271A7D"/>
    <w:rsid w:val="0027220C"/>
    <w:rsid w:val="002722DE"/>
    <w:rsid w:val="00272AA7"/>
    <w:rsid w:val="002731D8"/>
    <w:rsid w:val="00274817"/>
    <w:rsid w:val="00274AED"/>
    <w:rsid w:val="00274C87"/>
    <w:rsid w:val="0027501B"/>
    <w:rsid w:val="00275470"/>
    <w:rsid w:val="002767B1"/>
    <w:rsid w:val="002768D8"/>
    <w:rsid w:val="00280F26"/>
    <w:rsid w:val="00281B0E"/>
    <w:rsid w:val="00283115"/>
    <w:rsid w:val="00283B0F"/>
    <w:rsid w:val="00284AE3"/>
    <w:rsid w:val="002850D7"/>
    <w:rsid w:val="002850E6"/>
    <w:rsid w:val="00285CE1"/>
    <w:rsid w:val="00287A27"/>
    <w:rsid w:val="00290D0E"/>
    <w:rsid w:val="0029144C"/>
    <w:rsid w:val="00291A78"/>
    <w:rsid w:val="0029345F"/>
    <w:rsid w:val="0029373D"/>
    <w:rsid w:val="0029531C"/>
    <w:rsid w:val="002953E0"/>
    <w:rsid w:val="00295C58"/>
    <w:rsid w:val="0029636A"/>
    <w:rsid w:val="002963A5"/>
    <w:rsid w:val="00296700"/>
    <w:rsid w:val="00296F9F"/>
    <w:rsid w:val="002972D4"/>
    <w:rsid w:val="0029795F"/>
    <w:rsid w:val="00297DB9"/>
    <w:rsid w:val="002A027A"/>
    <w:rsid w:val="002A0662"/>
    <w:rsid w:val="002A0706"/>
    <w:rsid w:val="002A0E69"/>
    <w:rsid w:val="002A187D"/>
    <w:rsid w:val="002A1BB3"/>
    <w:rsid w:val="002A2C2D"/>
    <w:rsid w:val="002A3831"/>
    <w:rsid w:val="002A3EB5"/>
    <w:rsid w:val="002A5470"/>
    <w:rsid w:val="002A57B0"/>
    <w:rsid w:val="002A6420"/>
    <w:rsid w:val="002A6B64"/>
    <w:rsid w:val="002A6CB9"/>
    <w:rsid w:val="002A7299"/>
    <w:rsid w:val="002A7671"/>
    <w:rsid w:val="002A7FD9"/>
    <w:rsid w:val="002B068C"/>
    <w:rsid w:val="002B0C4C"/>
    <w:rsid w:val="002B0EC0"/>
    <w:rsid w:val="002B13DF"/>
    <w:rsid w:val="002B24C4"/>
    <w:rsid w:val="002B24F6"/>
    <w:rsid w:val="002B2C53"/>
    <w:rsid w:val="002B2E43"/>
    <w:rsid w:val="002B32D2"/>
    <w:rsid w:val="002B3E00"/>
    <w:rsid w:val="002B4301"/>
    <w:rsid w:val="002B557F"/>
    <w:rsid w:val="002B5E42"/>
    <w:rsid w:val="002B77C1"/>
    <w:rsid w:val="002C0999"/>
    <w:rsid w:val="002C1505"/>
    <w:rsid w:val="002C1821"/>
    <w:rsid w:val="002C1FEA"/>
    <w:rsid w:val="002C48BC"/>
    <w:rsid w:val="002C72A9"/>
    <w:rsid w:val="002C7C7C"/>
    <w:rsid w:val="002D0323"/>
    <w:rsid w:val="002D161D"/>
    <w:rsid w:val="002D205D"/>
    <w:rsid w:val="002D2085"/>
    <w:rsid w:val="002D2D2F"/>
    <w:rsid w:val="002D5B80"/>
    <w:rsid w:val="002D6855"/>
    <w:rsid w:val="002D6AE1"/>
    <w:rsid w:val="002D6B25"/>
    <w:rsid w:val="002D78DE"/>
    <w:rsid w:val="002E0391"/>
    <w:rsid w:val="002E08CB"/>
    <w:rsid w:val="002E1EB0"/>
    <w:rsid w:val="002E2098"/>
    <w:rsid w:val="002E21D9"/>
    <w:rsid w:val="002E5486"/>
    <w:rsid w:val="002E72C2"/>
    <w:rsid w:val="002E7F5D"/>
    <w:rsid w:val="002F050B"/>
    <w:rsid w:val="002F0D13"/>
    <w:rsid w:val="002F13F1"/>
    <w:rsid w:val="002F2083"/>
    <w:rsid w:val="002F25E9"/>
    <w:rsid w:val="002F2631"/>
    <w:rsid w:val="002F265D"/>
    <w:rsid w:val="002F2B02"/>
    <w:rsid w:val="002F5FC4"/>
    <w:rsid w:val="002F709E"/>
    <w:rsid w:val="002F7263"/>
    <w:rsid w:val="003003DE"/>
    <w:rsid w:val="003006B2"/>
    <w:rsid w:val="00302F6F"/>
    <w:rsid w:val="00303407"/>
    <w:rsid w:val="00304170"/>
    <w:rsid w:val="0030421B"/>
    <w:rsid w:val="003050AF"/>
    <w:rsid w:val="003067A0"/>
    <w:rsid w:val="00306F7B"/>
    <w:rsid w:val="00310721"/>
    <w:rsid w:val="00310F09"/>
    <w:rsid w:val="00312316"/>
    <w:rsid w:val="00313009"/>
    <w:rsid w:val="00313AB1"/>
    <w:rsid w:val="00315C30"/>
    <w:rsid w:val="003173BA"/>
    <w:rsid w:val="00320B3E"/>
    <w:rsid w:val="00321084"/>
    <w:rsid w:val="003221D4"/>
    <w:rsid w:val="003225F8"/>
    <w:rsid w:val="003229B3"/>
    <w:rsid w:val="0032490F"/>
    <w:rsid w:val="003250AB"/>
    <w:rsid w:val="003251A8"/>
    <w:rsid w:val="00325246"/>
    <w:rsid w:val="0032524D"/>
    <w:rsid w:val="00325E56"/>
    <w:rsid w:val="00326278"/>
    <w:rsid w:val="003265E4"/>
    <w:rsid w:val="003271F9"/>
    <w:rsid w:val="00327A04"/>
    <w:rsid w:val="00327B40"/>
    <w:rsid w:val="00327DB3"/>
    <w:rsid w:val="003307FA"/>
    <w:rsid w:val="00331210"/>
    <w:rsid w:val="00331240"/>
    <w:rsid w:val="003319D4"/>
    <w:rsid w:val="0033216F"/>
    <w:rsid w:val="00333CD5"/>
    <w:rsid w:val="0033407C"/>
    <w:rsid w:val="0033418B"/>
    <w:rsid w:val="0033419E"/>
    <w:rsid w:val="00335F0E"/>
    <w:rsid w:val="00336155"/>
    <w:rsid w:val="00336BE2"/>
    <w:rsid w:val="00337B3C"/>
    <w:rsid w:val="00341927"/>
    <w:rsid w:val="00341B93"/>
    <w:rsid w:val="0034240C"/>
    <w:rsid w:val="00342C92"/>
    <w:rsid w:val="00342E4D"/>
    <w:rsid w:val="00343E30"/>
    <w:rsid w:val="00344003"/>
    <w:rsid w:val="00344381"/>
    <w:rsid w:val="00345881"/>
    <w:rsid w:val="0034652F"/>
    <w:rsid w:val="00346708"/>
    <w:rsid w:val="0034756E"/>
    <w:rsid w:val="00347AA4"/>
    <w:rsid w:val="00347B2A"/>
    <w:rsid w:val="00350039"/>
    <w:rsid w:val="003506DC"/>
    <w:rsid w:val="00350982"/>
    <w:rsid w:val="003513FE"/>
    <w:rsid w:val="003520CD"/>
    <w:rsid w:val="003529BB"/>
    <w:rsid w:val="00352EE6"/>
    <w:rsid w:val="00354990"/>
    <w:rsid w:val="00355CA6"/>
    <w:rsid w:val="0036106C"/>
    <w:rsid w:val="00362738"/>
    <w:rsid w:val="00362834"/>
    <w:rsid w:val="00362B8D"/>
    <w:rsid w:val="00363FD8"/>
    <w:rsid w:val="00363FF3"/>
    <w:rsid w:val="00364948"/>
    <w:rsid w:val="00365188"/>
    <w:rsid w:val="00365393"/>
    <w:rsid w:val="00365ED2"/>
    <w:rsid w:val="00366A88"/>
    <w:rsid w:val="0036757A"/>
    <w:rsid w:val="003717A5"/>
    <w:rsid w:val="003718D1"/>
    <w:rsid w:val="003719B7"/>
    <w:rsid w:val="00372FB8"/>
    <w:rsid w:val="003734C6"/>
    <w:rsid w:val="003734CE"/>
    <w:rsid w:val="003738E1"/>
    <w:rsid w:val="00373CF5"/>
    <w:rsid w:val="00374EC4"/>
    <w:rsid w:val="00380852"/>
    <w:rsid w:val="00381667"/>
    <w:rsid w:val="003824FF"/>
    <w:rsid w:val="00383BE8"/>
    <w:rsid w:val="00384054"/>
    <w:rsid w:val="00385D98"/>
    <w:rsid w:val="00386291"/>
    <w:rsid w:val="00386A7E"/>
    <w:rsid w:val="00386DD9"/>
    <w:rsid w:val="00387349"/>
    <w:rsid w:val="00387A7D"/>
    <w:rsid w:val="00390A04"/>
    <w:rsid w:val="00391E66"/>
    <w:rsid w:val="0039399C"/>
    <w:rsid w:val="00394928"/>
    <w:rsid w:val="00394E5B"/>
    <w:rsid w:val="0039605E"/>
    <w:rsid w:val="00396806"/>
    <w:rsid w:val="0039721B"/>
    <w:rsid w:val="003974D7"/>
    <w:rsid w:val="003A0158"/>
    <w:rsid w:val="003A0197"/>
    <w:rsid w:val="003A21B0"/>
    <w:rsid w:val="003A2838"/>
    <w:rsid w:val="003A42F2"/>
    <w:rsid w:val="003A4F14"/>
    <w:rsid w:val="003A5DDA"/>
    <w:rsid w:val="003A647D"/>
    <w:rsid w:val="003A687D"/>
    <w:rsid w:val="003B01F1"/>
    <w:rsid w:val="003B0449"/>
    <w:rsid w:val="003B0810"/>
    <w:rsid w:val="003B2290"/>
    <w:rsid w:val="003B3195"/>
    <w:rsid w:val="003B3BC7"/>
    <w:rsid w:val="003B3BCC"/>
    <w:rsid w:val="003B4D67"/>
    <w:rsid w:val="003B50A3"/>
    <w:rsid w:val="003B5E8F"/>
    <w:rsid w:val="003B7C0B"/>
    <w:rsid w:val="003B7FDA"/>
    <w:rsid w:val="003C0E44"/>
    <w:rsid w:val="003C0F6E"/>
    <w:rsid w:val="003C26BD"/>
    <w:rsid w:val="003C2AB3"/>
    <w:rsid w:val="003C377C"/>
    <w:rsid w:val="003C3FF4"/>
    <w:rsid w:val="003C5C06"/>
    <w:rsid w:val="003C63DC"/>
    <w:rsid w:val="003C6B01"/>
    <w:rsid w:val="003C767A"/>
    <w:rsid w:val="003C7707"/>
    <w:rsid w:val="003C7A95"/>
    <w:rsid w:val="003D1ED3"/>
    <w:rsid w:val="003D1F83"/>
    <w:rsid w:val="003D3737"/>
    <w:rsid w:val="003D44D1"/>
    <w:rsid w:val="003D4DB5"/>
    <w:rsid w:val="003D6E2A"/>
    <w:rsid w:val="003D7FC5"/>
    <w:rsid w:val="003E122E"/>
    <w:rsid w:val="003E19B0"/>
    <w:rsid w:val="003E2CFC"/>
    <w:rsid w:val="003E3D98"/>
    <w:rsid w:val="003E5238"/>
    <w:rsid w:val="003E609E"/>
    <w:rsid w:val="003E65EC"/>
    <w:rsid w:val="003E6B67"/>
    <w:rsid w:val="003F2689"/>
    <w:rsid w:val="003F29B5"/>
    <w:rsid w:val="003F2ABA"/>
    <w:rsid w:val="003F3D6A"/>
    <w:rsid w:val="003F4D64"/>
    <w:rsid w:val="003F6551"/>
    <w:rsid w:val="003F768F"/>
    <w:rsid w:val="003F7708"/>
    <w:rsid w:val="003F798D"/>
    <w:rsid w:val="003F7FFA"/>
    <w:rsid w:val="00400E17"/>
    <w:rsid w:val="0040107F"/>
    <w:rsid w:val="00401721"/>
    <w:rsid w:val="00403330"/>
    <w:rsid w:val="00404D04"/>
    <w:rsid w:val="00405BDA"/>
    <w:rsid w:val="00405E80"/>
    <w:rsid w:val="0040624D"/>
    <w:rsid w:val="0040645D"/>
    <w:rsid w:val="00410A46"/>
    <w:rsid w:val="00411B2B"/>
    <w:rsid w:val="00411CDB"/>
    <w:rsid w:val="00412082"/>
    <w:rsid w:val="00414273"/>
    <w:rsid w:val="00414B2A"/>
    <w:rsid w:val="004158EE"/>
    <w:rsid w:val="00415B89"/>
    <w:rsid w:val="0041664B"/>
    <w:rsid w:val="0041775E"/>
    <w:rsid w:val="00421284"/>
    <w:rsid w:val="004217F1"/>
    <w:rsid w:val="00421CE1"/>
    <w:rsid w:val="00423404"/>
    <w:rsid w:val="00426855"/>
    <w:rsid w:val="00426AF4"/>
    <w:rsid w:val="00426E1A"/>
    <w:rsid w:val="00426E37"/>
    <w:rsid w:val="00427A7F"/>
    <w:rsid w:val="00430187"/>
    <w:rsid w:val="00432FB1"/>
    <w:rsid w:val="00433BE8"/>
    <w:rsid w:val="00437301"/>
    <w:rsid w:val="00440F6F"/>
    <w:rsid w:val="00441667"/>
    <w:rsid w:val="00441946"/>
    <w:rsid w:val="00441EEB"/>
    <w:rsid w:val="0044203F"/>
    <w:rsid w:val="00443425"/>
    <w:rsid w:val="00443565"/>
    <w:rsid w:val="00443B98"/>
    <w:rsid w:val="00444CB9"/>
    <w:rsid w:val="00445F35"/>
    <w:rsid w:val="00450080"/>
    <w:rsid w:val="004500D2"/>
    <w:rsid w:val="0045181D"/>
    <w:rsid w:val="004528DD"/>
    <w:rsid w:val="004532A4"/>
    <w:rsid w:val="00453477"/>
    <w:rsid w:val="0045515D"/>
    <w:rsid w:val="00457AA1"/>
    <w:rsid w:val="00457DD8"/>
    <w:rsid w:val="004604B0"/>
    <w:rsid w:val="004604DB"/>
    <w:rsid w:val="004608C5"/>
    <w:rsid w:val="00460BEF"/>
    <w:rsid w:val="00461118"/>
    <w:rsid w:val="004643F3"/>
    <w:rsid w:val="00464679"/>
    <w:rsid w:val="00465580"/>
    <w:rsid w:val="00465BE8"/>
    <w:rsid w:val="004660C8"/>
    <w:rsid w:val="0046639E"/>
    <w:rsid w:val="00466D25"/>
    <w:rsid w:val="004671B0"/>
    <w:rsid w:val="0046767B"/>
    <w:rsid w:val="00467FF1"/>
    <w:rsid w:val="00470606"/>
    <w:rsid w:val="00470827"/>
    <w:rsid w:val="00470AAB"/>
    <w:rsid w:val="00470B20"/>
    <w:rsid w:val="00470C7B"/>
    <w:rsid w:val="00473AB1"/>
    <w:rsid w:val="00474315"/>
    <w:rsid w:val="00474E6D"/>
    <w:rsid w:val="004764C1"/>
    <w:rsid w:val="00476B29"/>
    <w:rsid w:val="00476D68"/>
    <w:rsid w:val="00477A55"/>
    <w:rsid w:val="00477E59"/>
    <w:rsid w:val="0048016A"/>
    <w:rsid w:val="00480F9A"/>
    <w:rsid w:val="00482A02"/>
    <w:rsid w:val="004840CD"/>
    <w:rsid w:val="0048440A"/>
    <w:rsid w:val="004849C7"/>
    <w:rsid w:val="004850A2"/>
    <w:rsid w:val="004872A5"/>
    <w:rsid w:val="00487392"/>
    <w:rsid w:val="00487561"/>
    <w:rsid w:val="00487591"/>
    <w:rsid w:val="00487E78"/>
    <w:rsid w:val="00490286"/>
    <w:rsid w:val="00490855"/>
    <w:rsid w:val="004925BD"/>
    <w:rsid w:val="0049419C"/>
    <w:rsid w:val="0049509C"/>
    <w:rsid w:val="00495692"/>
    <w:rsid w:val="00495A82"/>
    <w:rsid w:val="0049622B"/>
    <w:rsid w:val="00496519"/>
    <w:rsid w:val="004966BF"/>
    <w:rsid w:val="004966D9"/>
    <w:rsid w:val="004973F6"/>
    <w:rsid w:val="0049763F"/>
    <w:rsid w:val="004A0034"/>
    <w:rsid w:val="004A30CB"/>
    <w:rsid w:val="004A400D"/>
    <w:rsid w:val="004A42FE"/>
    <w:rsid w:val="004A4AC7"/>
    <w:rsid w:val="004A5487"/>
    <w:rsid w:val="004A61A8"/>
    <w:rsid w:val="004A6D12"/>
    <w:rsid w:val="004A6DAC"/>
    <w:rsid w:val="004B2A3A"/>
    <w:rsid w:val="004B5A34"/>
    <w:rsid w:val="004B642D"/>
    <w:rsid w:val="004B7ABA"/>
    <w:rsid w:val="004B7CC6"/>
    <w:rsid w:val="004C061A"/>
    <w:rsid w:val="004C408F"/>
    <w:rsid w:val="004C5228"/>
    <w:rsid w:val="004C6060"/>
    <w:rsid w:val="004C65FE"/>
    <w:rsid w:val="004C68BF"/>
    <w:rsid w:val="004C6C98"/>
    <w:rsid w:val="004D040C"/>
    <w:rsid w:val="004D076E"/>
    <w:rsid w:val="004D2550"/>
    <w:rsid w:val="004D4658"/>
    <w:rsid w:val="004D5F21"/>
    <w:rsid w:val="004D69A0"/>
    <w:rsid w:val="004D6BD2"/>
    <w:rsid w:val="004D7A00"/>
    <w:rsid w:val="004D7E14"/>
    <w:rsid w:val="004D7FC0"/>
    <w:rsid w:val="004E06F6"/>
    <w:rsid w:val="004E08DC"/>
    <w:rsid w:val="004E1BD6"/>
    <w:rsid w:val="004E3383"/>
    <w:rsid w:val="004E3B03"/>
    <w:rsid w:val="004E42EB"/>
    <w:rsid w:val="004E4E2B"/>
    <w:rsid w:val="004E5421"/>
    <w:rsid w:val="004E629A"/>
    <w:rsid w:val="004E6713"/>
    <w:rsid w:val="004E67E3"/>
    <w:rsid w:val="004F02DA"/>
    <w:rsid w:val="004F0DCA"/>
    <w:rsid w:val="004F16B0"/>
    <w:rsid w:val="004F356C"/>
    <w:rsid w:val="0050000B"/>
    <w:rsid w:val="00500040"/>
    <w:rsid w:val="00500555"/>
    <w:rsid w:val="00500603"/>
    <w:rsid w:val="0050120E"/>
    <w:rsid w:val="0050147A"/>
    <w:rsid w:val="00502E11"/>
    <w:rsid w:val="00504466"/>
    <w:rsid w:val="005058E1"/>
    <w:rsid w:val="0050632D"/>
    <w:rsid w:val="00506874"/>
    <w:rsid w:val="005076B2"/>
    <w:rsid w:val="00507FF5"/>
    <w:rsid w:val="005108C2"/>
    <w:rsid w:val="005109CF"/>
    <w:rsid w:val="00510CCA"/>
    <w:rsid w:val="00510D5A"/>
    <w:rsid w:val="00510E46"/>
    <w:rsid w:val="00510EAF"/>
    <w:rsid w:val="005137A9"/>
    <w:rsid w:val="00514F54"/>
    <w:rsid w:val="005154DB"/>
    <w:rsid w:val="00515A06"/>
    <w:rsid w:val="005160BB"/>
    <w:rsid w:val="005165AB"/>
    <w:rsid w:val="00516898"/>
    <w:rsid w:val="005168F2"/>
    <w:rsid w:val="00516B0F"/>
    <w:rsid w:val="005178DA"/>
    <w:rsid w:val="005179F3"/>
    <w:rsid w:val="00517EF3"/>
    <w:rsid w:val="00520220"/>
    <w:rsid w:val="005208BB"/>
    <w:rsid w:val="00520CAF"/>
    <w:rsid w:val="00522B1C"/>
    <w:rsid w:val="005240C1"/>
    <w:rsid w:val="005248A5"/>
    <w:rsid w:val="00524A64"/>
    <w:rsid w:val="005251EB"/>
    <w:rsid w:val="00525584"/>
    <w:rsid w:val="00527A90"/>
    <w:rsid w:val="005306F1"/>
    <w:rsid w:val="00531227"/>
    <w:rsid w:val="00532090"/>
    <w:rsid w:val="00532353"/>
    <w:rsid w:val="005325C4"/>
    <w:rsid w:val="00533172"/>
    <w:rsid w:val="005346AA"/>
    <w:rsid w:val="00534F87"/>
    <w:rsid w:val="005374FC"/>
    <w:rsid w:val="005377DD"/>
    <w:rsid w:val="00537DE8"/>
    <w:rsid w:val="00540BA2"/>
    <w:rsid w:val="0054122B"/>
    <w:rsid w:val="00541BBA"/>
    <w:rsid w:val="00541DB6"/>
    <w:rsid w:val="00543631"/>
    <w:rsid w:val="0054374B"/>
    <w:rsid w:val="00543B21"/>
    <w:rsid w:val="00543E75"/>
    <w:rsid w:val="00544852"/>
    <w:rsid w:val="00547056"/>
    <w:rsid w:val="00547345"/>
    <w:rsid w:val="00550306"/>
    <w:rsid w:val="00550B6C"/>
    <w:rsid w:val="00550D72"/>
    <w:rsid w:val="00552195"/>
    <w:rsid w:val="005527A8"/>
    <w:rsid w:val="0055373D"/>
    <w:rsid w:val="005537A0"/>
    <w:rsid w:val="00553957"/>
    <w:rsid w:val="00554E84"/>
    <w:rsid w:val="00554EB6"/>
    <w:rsid w:val="0055670E"/>
    <w:rsid w:val="0056094E"/>
    <w:rsid w:val="00561BAB"/>
    <w:rsid w:val="00561E7A"/>
    <w:rsid w:val="00561E82"/>
    <w:rsid w:val="005620A3"/>
    <w:rsid w:val="00563B37"/>
    <w:rsid w:val="00563DAC"/>
    <w:rsid w:val="00564BF9"/>
    <w:rsid w:val="00564E6A"/>
    <w:rsid w:val="00564FF4"/>
    <w:rsid w:val="00565940"/>
    <w:rsid w:val="00566175"/>
    <w:rsid w:val="005669AB"/>
    <w:rsid w:val="00566C57"/>
    <w:rsid w:val="005678F5"/>
    <w:rsid w:val="0057012F"/>
    <w:rsid w:val="00570B37"/>
    <w:rsid w:val="0057182B"/>
    <w:rsid w:val="00571B1D"/>
    <w:rsid w:val="0057242D"/>
    <w:rsid w:val="00573BE5"/>
    <w:rsid w:val="00575750"/>
    <w:rsid w:val="00575CE7"/>
    <w:rsid w:val="00575D49"/>
    <w:rsid w:val="0057670E"/>
    <w:rsid w:val="00576B12"/>
    <w:rsid w:val="00576C7A"/>
    <w:rsid w:val="00577870"/>
    <w:rsid w:val="00577D0B"/>
    <w:rsid w:val="0058016B"/>
    <w:rsid w:val="0058034B"/>
    <w:rsid w:val="00583B21"/>
    <w:rsid w:val="00584DDF"/>
    <w:rsid w:val="00585C4F"/>
    <w:rsid w:val="005861EB"/>
    <w:rsid w:val="005877CC"/>
    <w:rsid w:val="00587E49"/>
    <w:rsid w:val="00590203"/>
    <w:rsid w:val="00590280"/>
    <w:rsid w:val="005902B7"/>
    <w:rsid w:val="005905AD"/>
    <w:rsid w:val="00590D71"/>
    <w:rsid w:val="00592B81"/>
    <w:rsid w:val="0059316A"/>
    <w:rsid w:val="00594365"/>
    <w:rsid w:val="005971BF"/>
    <w:rsid w:val="005974A7"/>
    <w:rsid w:val="005978F1"/>
    <w:rsid w:val="00597C9D"/>
    <w:rsid w:val="005A05E7"/>
    <w:rsid w:val="005A1C67"/>
    <w:rsid w:val="005A1F8A"/>
    <w:rsid w:val="005A218C"/>
    <w:rsid w:val="005A2252"/>
    <w:rsid w:val="005A3A54"/>
    <w:rsid w:val="005A4B94"/>
    <w:rsid w:val="005A521A"/>
    <w:rsid w:val="005A623F"/>
    <w:rsid w:val="005A670D"/>
    <w:rsid w:val="005A7602"/>
    <w:rsid w:val="005A7844"/>
    <w:rsid w:val="005A7D3C"/>
    <w:rsid w:val="005A7D89"/>
    <w:rsid w:val="005A7E25"/>
    <w:rsid w:val="005B1EC6"/>
    <w:rsid w:val="005B1F08"/>
    <w:rsid w:val="005B3088"/>
    <w:rsid w:val="005B4860"/>
    <w:rsid w:val="005B5E8E"/>
    <w:rsid w:val="005B6836"/>
    <w:rsid w:val="005C0570"/>
    <w:rsid w:val="005C08C8"/>
    <w:rsid w:val="005C147E"/>
    <w:rsid w:val="005C174A"/>
    <w:rsid w:val="005C19F1"/>
    <w:rsid w:val="005C20FA"/>
    <w:rsid w:val="005C2174"/>
    <w:rsid w:val="005C2D59"/>
    <w:rsid w:val="005C33D7"/>
    <w:rsid w:val="005C4225"/>
    <w:rsid w:val="005C5521"/>
    <w:rsid w:val="005C59FE"/>
    <w:rsid w:val="005C618F"/>
    <w:rsid w:val="005C73FB"/>
    <w:rsid w:val="005C7489"/>
    <w:rsid w:val="005C7D9F"/>
    <w:rsid w:val="005C7DC8"/>
    <w:rsid w:val="005D07A0"/>
    <w:rsid w:val="005D0A87"/>
    <w:rsid w:val="005D1192"/>
    <w:rsid w:val="005D2233"/>
    <w:rsid w:val="005D2353"/>
    <w:rsid w:val="005D26F4"/>
    <w:rsid w:val="005D2A10"/>
    <w:rsid w:val="005D2EA2"/>
    <w:rsid w:val="005D2EC6"/>
    <w:rsid w:val="005D35A9"/>
    <w:rsid w:val="005D43B4"/>
    <w:rsid w:val="005D4754"/>
    <w:rsid w:val="005D567F"/>
    <w:rsid w:val="005D5748"/>
    <w:rsid w:val="005D5E44"/>
    <w:rsid w:val="005D642B"/>
    <w:rsid w:val="005D6D2C"/>
    <w:rsid w:val="005D798B"/>
    <w:rsid w:val="005E04D7"/>
    <w:rsid w:val="005E1555"/>
    <w:rsid w:val="005E19FA"/>
    <w:rsid w:val="005E19FF"/>
    <w:rsid w:val="005E1C07"/>
    <w:rsid w:val="005E414B"/>
    <w:rsid w:val="005E4563"/>
    <w:rsid w:val="005E5DF6"/>
    <w:rsid w:val="005E6BE8"/>
    <w:rsid w:val="005E7CFD"/>
    <w:rsid w:val="005E7FE9"/>
    <w:rsid w:val="005F07E2"/>
    <w:rsid w:val="005F1069"/>
    <w:rsid w:val="005F4686"/>
    <w:rsid w:val="005F4913"/>
    <w:rsid w:val="005F497F"/>
    <w:rsid w:val="005F6580"/>
    <w:rsid w:val="005F735A"/>
    <w:rsid w:val="005F7C6B"/>
    <w:rsid w:val="00600500"/>
    <w:rsid w:val="0060084D"/>
    <w:rsid w:val="00600DAA"/>
    <w:rsid w:val="00601E8B"/>
    <w:rsid w:val="0060765C"/>
    <w:rsid w:val="00611CDB"/>
    <w:rsid w:val="00612C2A"/>
    <w:rsid w:val="00613592"/>
    <w:rsid w:val="006137E2"/>
    <w:rsid w:val="00614447"/>
    <w:rsid w:val="00614A68"/>
    <w:rsid w:val="00615A36"/>
    <w:rsid w:val="00616377"/>
    <w:rsid w:val="006168E4"/>
    <w:rsid w:val="0061712F"/>
    <w:rsid w:val="00617A92"/>
    <w:rsid w:val="00620053"/>
    <w:rsid w:val="00620A76"/>
    <w:rsid w:val="006213D1"/>
    <w:rsid w:val="00621EDA"/>
    <w:rsid w:val="00622828"/>
    <w:rsid w:val="00622F05"/>
    <w:rsid w:val="00623AED"/>
    <w:rsid w:val="00623E60"/>
    <w:rsid w:val="00627A1A"/>
    <w:rsid w:val="00627B27"/>
    <w:rsid w:val="00627ECE"/>
    <w:rsid w:val="006307C7"/>
    <w:rsid w:val="0063165B"/>
    <w:rsid w:val="00632062"/>
    <w:rsid w:val="00633BFF"/>
    <w:rsid w:val="006361E9"/>
    <w:rsid w:val="00636606"/>
    <w:rsid w:val="006370E7"/>
    <w:rsid w:val="006374D6"/>
    <w:rsid w:val="00640794"/>
    <w:rsid w:val="00640EC6"/>
    <w:rsid w:val="00641A26"/>
    <w:rsid w:val="00643C1A"/>
    <w:rsid w:val="00643D03"/>
    <w:rsid w:val="00644BFA"/>
    <w:rsid w:val="00647926"/>
    <w:rsid w:val="00647F29"/>
    <w:rsid w:val="00647F5B"/>
    <w:rsid w:val="00650917"/>
    <w:rsid w:val="006536F3"/>
    <w:rsid w:val="006549BC"/>
    <w:rsid w:val="00654C1F"/>
    <w:rsid w:val="00655083"/>
    <w:rsid w:val="00656920"/>
    <w:rsid w:val="00656BDF"/>
    <w:rsid w:val="00657A67"/>
    <w:rsid w:val="006602FD"/>
    <w:rsid w:val="00660467"/>
    <w:rsid w:val="006611E9"/>
    <w:rsid w:val="00661498"/>
    <w:rsid w:val="00661C03"/>
    <w:rsid w:val="00661CE1"/>
    <w:rsid w:val="0066254E"/>
    <w:rsid w:val="00663945"/>
    <w:rsid w:val="00663DAE"/>
    <w:rsid w:val="00666A8F"/>
    <w:rsid w:val="00666CE0"/>
    <w:rsid w:val="00666E77"/>
    <w:rsid w:val="00667342"/>
    <w:rsid w:val="00667378"/>
    <w:rsid w:val="0066744F"/>
    <w:rsid w:val="00670763"/>
    <w:rsid w:val="00671B02"/>
    <w:rsid w:val="00672D17"/>
    <w:rsid w:val="00674288"/>
    <w:rsid w:val="00674601"/>
    <w:rsid w:val="00674665"/>
    <w:rsid w:val="0067541F"/>
    <w:rsid w:val="00676082"/>
    <w:rsid w:val="006760D2"/>
    <w:rsid w:val="006761D6"/>
    <w:rsid w:val="00677170"/>
    <w:rsid w:val="00682C0C"/>
    <w:rsid w:val="006845F5"/>
    <w:rsid w:val="006852E9"/>
    <w:rsid w:val="00685411"/>
    <w:rsid w:val="0068716B"/>
    <w:rsid w:val="006910B1"/>
    <w:rsid w:val="006922DA"/>
    <w:rsid w:val="006928B5"/>
    <w:rsid w:val="006932A2"/>
    <w:rsid w:val="00693519"/>
    <w:rsid w:val="00694D8C"/>
    <w:rsid w:val="00694FA2"/>
    <w:rsid w:val="00695C11"/>
    <w:rsid w:val="00695E8B"/>
    <w:rsid w:val="00696013"/>
    <w:rsid w:val="00696DF5"/>
    <w:rsid w:val="0069703D"/>
    <w:rsid w:val="006A079F"/>
    <w:rsid w:val="006A0A91"/>
    <w:rsid w:val="006A0E90"/>
    <w:rsid w:val="006A14BF"/>
    <w:rsid w:val="006A2DD1"/>
    <w:rsid w:val="006A2E92"/>
    <w:rsid w:val="006A4060"/>
    <w:rsid w:val="006A56C3"/>
    <w:rsid w:val="006A68DA"/>
    <w:rsid w:val="006B0645"/>
    <w:rsid w:val="006B11AB"/>
    <w:rsid w:val="006B25B6"/>
    <w:rsid w:val="006B2D03"/>
    <w:rsid w:val="006B445E"/>
    <w:rsid w:val="006B46D3"/>
    <w:rsid w:val="006B4FA2"/>
    <w:rsid w:val="006B51FF"/>
    <w:rsid w:val="006B596B"/>
    <w:rsid w:val="006B5C5B"/>
    <w:rsid w:val="006B687B"/>
    <w:rsid w:val="006B69AB"/>
    <w:rsid w:val="006B6E9A"/>
    <w:rsid w:val="006B7F7D"/>
    <w:rsid w:val="006C02A0"/>
    <w:rsid w:val="006C1268"/>
    <w:rsid w:val="006C1708"/>
    <w:rsid w:val="006C19A0"/>
    <w:rsid w:val="006C1A0D"/>
    <w:rsid w:val="006C3BE1"/>
    <w:rsid w:val="006C408F"/>
    <w:rsid w:val="006C47D2"/>
    <w:rsid w:val="006C47D6"/>
    <w:rsid w:val="006C64A4"/>
    <w:rsid w:val="006C6BB1"/>
    <w:rsid w:val="006C6C38"/>
    <w:rsid w:val="006C7330"/>
    <w:rsid w:val="006C740D"/>
    <w:rsid w:val="006D0EE7"/>
    <w:rsid w:val="006D15F1"/>
    <w:rsid w:val="006D3379"/>
    <w:rsid w:val="006D3407"/>
    <w:rsid w:val="006D3BC7"/>
    <w:rsid w:val="006D4B6F"/>
    <w:rsid w:val="006D52DA"/>
    <w:rsid w:val="006D5375"/>
    <w:rsid w:val="006D5965"/>
    <w:rsid w:val="006D61E0"/>
    <w:rsid w:val="006D6B6A"/>
    <w:rsid w:val="006D7A76"/>
    <w:rsid w:val="006D7AB1"/>
    <w:rsid w:val="006E02C9"/>
    <w:rsid w:val="006E1931"/>
    <w:rsid w:val="006E29D2"/>
    <w:rsid w:val="006E35BB"/>
    <w:rsid w:val="006E4B40"/>
    <w:rsid w:val="006E5717"/>
    <w:rsid w:val="006E5F3B"/>
    <w:rsid w:val="006E6308"/>
    <w:rsid w:val="006E6844"/>
    <w:rsid w:val="006E69C7"/>
    <w:rsid w:val="006E7F50"/>
    <w:rsid w:val="006F0BD2"/>
    <w:rsid w:val="006F1431"/>
    <w:rsid w:val="006F1BFC"/>
    <w:rsid w:val="006F3DEF"/>
    <w:rsid w:val="006F497C"/>
    <w:rsid w:val="006F4ED3"/>
    <w:rsid w:val="006F508B"/>
    <w:rsid w:val="006F54C7"/>
    <w:rsid w:val="006F660A"/>
    <w:rsid w:val="007011FC"/>
    <w:rsid w:val="00701BC6"/>
    <w:rsid w:val="00702121"/>
    <w:rsid w:val="00702827"/>
    <w:rsid w:val="00702DE5"/>
    <w:rsid w:val="00702FEC"/>
    <w:rsid w:val="007034A2"/>
    <w:rsid w:val="00704759"/>
    <w:rsid w:val="0070661D"/>
    <w:rsid w:val="00706C56"/>
    <w:rsid w:val="00707DB9"/>
    <w:rsid w:val="00707DFC"/>
    <w:rsid w:val="0071022C"/>
    <w:rsid w:val="007102F8"/>
    <w:rsid w:val="007105A5"/>
    <w:rsid w:val="00711C12"/>
    <w:rsid w:val="0071286D"/>
    <w:rsid w:val="00713792"/>
    <w:rsid w:val="007143D5"/>
    <w:rsid w:val="00715119"/>
    <w:rsid w:val="00715818"/>
    <w:rsid w:val="00716B7C"/>
    <w:rsid w:val="0071776D"/>
    <w:rsid w:val="00720B45"/>
    <w:rsid w:val="00720C40"/>
    <w:rsid w:val="00721B6C"/>
    <w:rsid w:val="00721EE5"/>
    <w:rsid w:val="00723486"/>
    <w:rsid w:val="007239D7"/>
    <w:rsid w:val="00724587"/>
    <w:rsid w:val="00724945"/>
    <w:rsid w:val="0072512D"/>
    <w:rsid w:val="00725CA8"/>
    <w:rsid w:val="00725DFB"/>
    <w:rsid w:val="00725F8E"/>
    <w:rsid w:val="007264B2"/>
    <w:rsid w:val="0073116C"/>
    <w:rsid w:val="007312E2"/>
    <w:rsid w:val="00731649"/>
    <w:rsid w:val="00731AD9"/>
    <w:rsid w:val="00732617"/>
    <w:rsid w:val="007342EB"/>
    <w:rsid w:val="007352AD"/>
    <w:rsid w:val="0073610B"/>
    <w:rsid w:val="00736555"/>
    <w:rsid w:val="00736A74"/>
    <w:rsid w:val="00736E68"/>
    <w:rsid w:val="00736F8F"/>
    <w:rsid w:val="00740CA3"/>
    <w:rsid w:val="007412F6"/>
    <w:rsid w:val="007418AB"/>
    <w:rsid w:val="00741977"/>
    <w:rsid w:val="00743343"/>
    <w:rsid w:val="00743C42"/>
    <w:rsid w:val="0074584C"/>
    <w:rsid w:val="00745A6B"/>
    <w:rsid w:val="00745DE3"/>
    <w:rsid w:val="00747B29"/>
    <w:rsid w:val="00751642"/>
    <w:rsid w:val="00753813"/>
    <w:rsid w:val="00753A6D"/>
    <w:rsid w:val="00754ED5"/>
    <w:rsid w:val="00754F29"/>
    <w:rsid w:val="00756777"/>
    <w:rsid w:val="00756BDB"/>
    <w:rsid w:val="00756FC6"/>
    <w:rsid w:val="007607FD"/>
    <w:rsid w:val="00761A9B"/>
    <w:rsid w:val="00761B2F"/>
    <w:rsid w:val="00762981"/>
    <w:rsid w:val="0076345E"/>
    <w:rsid w:val="0076384A"/>
    <w:rsid w:val="007653CC"/>
    <w:rsid w:val="00765CCD"/>
    <w:rsid w:val="00765DD5"/>
    <w:rsid w:val="007664A5"/>
    <w:rsid w:val="00766737"/>
    <w:rsid w:val="00766FA7"/>
    <w:rsid w:val="00770B4B"/>
    <w:rsid w:val="007723A7"/>
    <w:rsid w:val="007729C5"/>
    <w:rsid w:val="00773440"/>
    <w:rsid w:val="00773AE2"/>
    <w:rsid w:val="00773E95"/>
    <w:rsid w:val="00774CEE"/>
    <w:rsid w:val="00774E09"/>
    <w:rsid w:val="0077574B"/>
    <w:rsid w:val="00775F4E"/>
    <w:rsid w:val="0077609A"/>
    <w:rsid w:val="0077609E"/>
    <w:rsid w:val="007775E9"/>
    <w:rsid w:val="00777CB0"/>
    <w:rsid w:val="0078041B"/>
    <w:rsid w:val="00780E9E"/>
    <w:rsid w:val="00782AED"/>
    <w:rsid w:val="00783578"/>
    <w:rsid w:val="00783FF6"/>
    <w:rsid w:val="007844C9"/>
    <w:rsid w:val="00784971"/>
    <w:rsid w:val="007851AC"/>
    <w:rsid w:val="00787440"/>
    <w:rsid w:val="00790A1C"/>
    <w:rsid w:val="00791AEA"/>
    <w:rsid w:val="00794F9B"/>
    <w:rsid w:val="00795125"/>
    <w:rsid w:val="007955FC"/>
    <w:rsid w:val="00796302"/>
    <w:rsid w:val="00796DC0"/>
    <w:rsid w:val="00797479"/>
    <w:rsid w:val="00797D7D"/>
    <w:rsid w:val="007A009E"/>
    <w:rsid w:val="007A0342"/>
    <w:rsid w:val="007A1BF2"/>
    <w:rsid w:val="007A26C4"/>
    <w:rsid w:val="007A2C7D"/>
    <w:rsid w:val="007A2E99"/>
    <w:rsid w:val="007A2FF7"/>
    <w:rsid w:val="007A3609"/>
    <w:rsid w:val="007A408C"/>
    <w:rsid w:val="007A486C"/>
    <w:rsid w:val="007A49F5"/>
    <w:rsid w:val="007A4CE5"/>
    <w:rsid w:val="007A62F3"/>
    <w:rsid w:val="007A7254"/>
    <w:rsid w:val="007A7AF9"/>
    <w:rsid w:val="007B0CA7"/>
    <w:rsid w:val="007B1863"/>
    <w:rsid w:val="007B2E84"/>
    <w:rsid w:val="007B351E"/>
    <w:rsid w:val="007B35C7"/>
    <w:rsid w:val="007B365B"/>
    <w:rsid w:val="007B4AF4"/>
    <w:rsid w:val="007B4D64"/>
    <w:rsid w:val="007B50F4"/>
    <w:rsid w:val="007B5397"/>
    <w:rsid w:val="007B572F"/>
    <w:rsid w:val="007B5AAC"/>
    <w:rsid w:val="007B63AA"/>
    <w:rsid w:val="007B66CA"/>
    <w:rsid w:val="007B6C46"/>
    <w:rsid w:val="007B769C"/>
    <w:rsid w:val="007C0B78"/>
    <w:rsid w:val="007C1C2C"/>
    <w:rsid w:val="007C2D10"/>
    <w:rsid w:val="007C3C66"/>
    <w:rsid w:val="007C42B4"/>
    <w:rsid w:val="007C59D7"/>
    <w:rsid w:val="007C7D9D"/>
    <w:rsid w:val="007D0857"/>
    <w:rsid w:val="007D164E"/>
    <w:rsid w:val="007D1D39"/>
    <w:rsid w:val="007D24D7"/>
    <w:rsid w:val="007D35C9"/>
    <w:rsid w:val="007D3897"/>
    <w:rsid w:val="007D392A"/>
    <w:rsid w:val="007D48C1"/>
    <w:rsid w:val="007D5661"/>
    <w:rsid w:val="007D6071"/>
    <w:rsid w:val="007D7165"/>
    <w:rsid w:val="007E08C2"/>
    <w:rsid w:val="007E3450"/>
    <w:rsid w:val="007E355A"/>
    <w:rsid w:val="007E355E"/>
    <w:rsid w:val="007E4133"/>
    <w:rsid w:val="007E52D6"/>
    <w:rsid w:val="007E7CD1"/>
    <w:rsid w:val="007F024B"/>
    <w:rsid w:val="007F1A86"/>
    <w:rsid w:val="007F2A04"/>
    <w:rsid w:val="007F2B3F"/>
    <w:rsid w:val="007F2DA7"/>
    <w:rsid w:val="007F33CB"/>
    <w:rsid w:val="007F3D17"/>
    <w:rsid w:val="007F46F5"/>
    <w:rsid w:val="007F61F5"/>
    <w:rsid w:val="007F75AF"/>
    <w:rsid w:val="00800463"/>
    <w:rsid w:val="008013DD"/>
    <w:rsid w:val="008022D0"/>
    <w:rsid w:val="00802D27"/>
    <w:rsid w:val="00802FEE"/>
    <w:rsid w:val="00803A5A"/>
    <w:rsid w:val="0080679D"/>
    <w:rsid w:val="008068BA"/>
    <w:rsid w:val="00806CB5"/>
    <w:rsid w:val="00807743"/>
    <w:rsid w:val="00807EF9"/>
    <w:rsid w:val="00810289"/>
    <w:rsid w:val="00810C24"/>
    <w:rsid w:val="0081127D"/>
    <w:rsid w:val="00812224"/>
    <w:rsid w:val="008124DE"/>
    <w:rsid w:val="00812D73"/>
    <w:rsid w:val="00812DEF"/>
    <w:rsid w:val="00815204"/>
    <w:rsid w:val="00816106"/>
    <w:rsid w:val="0082068D"/>
    <w:rsid w:val="0082114C"/>
    <w:rsid w:val="008212B3"/>
    <w:rsid w:val="00822CB0"/>
    <w:rsid w:val="008237F8"/>
    <w:rsid w:val="00823F63"/>
    <w:rsid w:val="008245BF"/>
    <w:rsid w:val="00825448"/>
    <w:rsid w:val="00825992"/>
    <w:rsid w:val="00825D2A"/>
    <w:rsid w:val="00826E2E"/>
    <w:rsid w:val="008271F5"/>
    <w:rsid w:val="0082792F"/>
    <w:rsid w:val="00827E08"/>
    <w:rsid w:val="008307D2"/>
    <w:rsid w:val="0083088E"/>
    <w:rsid w:val="00830DCF"/>
    <w:rsid w:val="00835217"/>
    <w:rsid w:val="008353AD"/>
    <w:rsid w:val="008357EA"/>
    <w:rsid w:val="00835DD4"/>
    <w:rsid w:val="00836211"/>
    <w:rsid w:val="0083682A"/>
    <w:rsid w:val="00836A10"/>
    <w:rsid w:val="00837542"/>
    <w:rsid w:val="00842206"/>
    <w:rsid w:val="0084241E"/>
    <w:rsid w:val="00843359"/>
    <w:rsid w:val="00843B14"/>
    <w:rsid w:val="00844733"/>
    <w:rsid w:val="0084491D"/>
    <w:rsid w:val="0084585A"/>
    <w:rsid w:val="00846176"/>
    <w:rsid w:val="00846B4E"/>
    <w:rsid w:val="008470DD"/>
    <w:rsid w:val="008479C0"/>
    <w:rsid w:val="00847C82"/>
    <w:rsid w:val="00850206"/>
    <w:rsid w:val="00850932"/>
    <w:rsid w:val="00850EEA"/>
    <w:rsid w:val="00852097"/>
    <w:rsid w:val="00852862"/>
    <w:rsid w:val="00852FB2"/>
    <w:rsid w:val="00853B6F"/>
    <w:rsid w:val="008544C7"/>
    <w:rsid w:val="008555A8"/>
    <w:rsid w:val="00856730"/>
    <w:rsid w:val="00856D64"/>
    <w:rsid w:val="00856D81"/>
    <w:rsid w:val="008579B4"/>
    <w:rsid w:val="00857C92"/>
    <w:rsid w:val="00857F8B"/>
    <w:rsid w:val="00860629"/>
    <w:rsid w:val="00861022"/>
    <w:rsid w:val="00861BB2"/>
    <w:rsid w:val="00862740"/>
    <w:rsid w:val="008628BF"/>
    <w:rsid w:val="00864B9A"/>
    <w:rsid w:val="00864BB3"/>
    <w:rsid w:val="008652CC"/>
    <w:rsid w:val="008654CD"/>
    <w:rsid w:val="0086691A"/>
    <w:rsid w:val="0086734A"/>
    <w:rsid w:val="0087041A"/>
    <w:rsid w:val="00870C4F"/>
    <w:rsid w:val="00870E13"/>
    <w:rsid w:val="00871CE3"/>
    <w:rsid w:val="00872102"/>
    <w:rsid w:val="00872746"/>
    <w:rsid w:val="00872D6B"/>
    <w:rsid w:val="0087338E"/>
    <w:rsid w:val="008745FC"/>
    <w:rsid w:val="008747AB"/>
    <w:rsid w:val="0087523E"/>
    <w:rsid w:val="00875CF2"/>
    <w:rsid w:val="00876FBB"/>
    <w:rsid w:val="00880D51"/>
    <w:rsid w:val="00881706"/>
    <w:rsid w:val="008818D2"/>
    <w:rsid w:val="008835C9"/>
    <w:rsid w:val="00883A73"/>
    <w:rsid w:val="00883DD3"/>
    <w:rsid w:val="00884AB7"/>
    <w:rsid w:val="0088595A"/>
    <w:rsid w:val="00887086"/>
    <w:rsid w:val="00887A3A"/>
    <w:rsid w:val="00887F9A"/>
    <w:rsid w:val="008903CD"/>
    <w:rsid w:val="008905FF"/>
    <w:rsid w:val="00890C11"/>
    <w:rsid w:val="008931B6"/>
    <w:rsid w:val="00895E66"/>
    <w:rsid w:val="00896691"/>
    <w:rsid w:val="00896D74"/>
    <w:rsid w:val="00897363"/>
    <w:rsid w:val="0089762A"/>
    <w:rsid w:val="008A0963"/>
    <w:rsid w:val="008A0EC2"/>
    <w:rsid w:val="008A142B"/>
    <w:rsid w:val="008A218B"/>
    <w:rsid w:val="008A34DF"/>
    <w:rsid w:val="008A3842"/>
    <w:rsid w:val="008A391B"/>
    <w:rsid w:val="008A441A"/>
    <w:rsid w:val="008A4AF3"/>
    <w:rsid w:val="008A5236"/>
    <w:rsid w:val="008A52F7"/>
    <w:rsid w:val="008A57F9"/>
    <w:rsid w:val="008A61FE"/>
    <w:rsid w:val="008A7B2A"/>
    <w:rsid w:val="008B0A20"/>
    <w:rsid w:val="008B174D"/>
    <w:rsid w:val="008B194C"/>
    <w:rsid w:val="008B2FF8"/>
    <w:rsid w:val="008B34FA"/>
    <w:rsid w:val="008B3C5C"/>
    <w:rsid w:val="008B63BD"/>
    <w:rsid w:val="008B669A"/>
    <w:rsid w:val="008B7657"/>
    <w:rsid w:val="008B7C39"/>
    <w:rsid w:val="008B7E36"/>
    <w:rsid w:val="008C0583"/>
    <w:rsid w:val="008C06E4"/>
    <w:rsid w:val="008C0937"/>
    <w:rsid w:val="008C0E20"/>
    <w:rsid w:val="008C1620"/>
    <w:rsid w:val="008C19BF"/>
    <w:rsid w:val="008C1DCB"/>
    <w:rsid w:val="008C1EDD"/>
    <w:rsid w:val="008C375F"/>
    <w:rsid w:val="008C5BB7"/>
    <w:rsid w:val="008C68B6"/>
    <w:rsid w:val="008C6A21"/>
    <w:rsid w:val="008D040D"/>
    <w:rsid w:val="008D0E37"/>
    <w:rsid w:val="008D17DD"/>
    <w:rsid w:val="008D1B95"/>
    <w:rsid w:val="008D2C05"/>
    <w:rsid w:val="008D5027"/>
    <w:rsid w:val="008D5EDC"/>
    <w:rsid w:val="008D7AB8"/>
    <w:rsid w:val="008E01C0"/>
    <w:rsid w:val="008E028F"/>
    <w:rsid w:val="008E05CD"/>
    <w:rsid w:val="008E0A79"/>
    <w:rsid w:val="008E181C"/>
    <w:rsid w:val="008E2F82"/>
    <w:rsid w:val="008E3BEB"/>
    <w:rsid w:val="008E43D9"/>
    <w:rsid w:val="008E5A23"/>
    <w:rsid w:val="008E6C2F"/>
    <w:rsid w:val="008E6CE5"/>
    <w:rsid w:val="008E7E5D"/>
    <w:rsid w:val="008F11DE"/>
    <w:rsid w:val="008F14E5"/>
    <w:rsid w:val="008F19F9"/>
    <w:rsid w:val="008F1B12"/>
    <w:rsid w:val="008F2303"/>
    <w:rsid w:val="008F36DB"/>
    <w:rsid w:val="008F4883"/>
    <w:rsid w:val="008F5F4C"/>
    <w:rsid w:val="008F6C2C"/>
    <w:rsid w:val="008F7386"/>
    <w:rsid w:val="008F75ED"/>
    <w:rsid w:val="008F7630"/>
    <w:rsid w:val="008F790F"/>
    <w:rsid w:val="009000F9"/>
    <w:rsid w:val="009003A9"/>
    <w:rsid w:val="00900C3E"/>
    <w:rsid w:val="00900EF2"/>
    <w:rsid w:val="00900EF5"/>
    <w:rsid w:val="00901504"/>
    <w:rsid w:val="009027AA"/>
    <w:rsid w:val="00902CC8"/>
    <w:rsid w:val="00904F9D"/>
    <w:rsid w:val="0090670F"/>
    <w:rsid w:val="00906918"/>
    <w:rsid w:val="0090699C"/>
    <w:rsid w:val="00906EB3"/>
    <w:rsid w:val="00907630"/>
    <w:rsid w:val="0091081F"/>
    <w:rsid w:val="00910E35"/>
    <w:rsid w:val="00911C49"/>
    <w:rsid w:val="0091211F"/>
    <w:rsid w:val="00914772"/>
    <w:rsid w:val="00914896"/>
    <w:rsid w:val="00914998"/>
    <w:rsid w:val="00915DEC"/>
    <w:rsid w:val="00915ECC"/>
    <w:rsid w:val="0091613C"/>
    <w:rsid w:val="009168B8"/>
    <w:rsid w:val="00917177"/>
    <w:rsid w:val="00917625"/>
    <w:rsid w:val="00917B7B"/>
    <w:rsid w:val="009205FE"/>
    <w:rsid w:val="00921CE2"/>
    <w:rsid w:val="00922BD7"/>
    <w:rsid w:val="0092424E"/>
    <w:rsid w:val="00924D57"/>
    <w:rsid w:val="009251C8"/>
    <w:rsid w:val="0092538B"/>
    <w:rsid w:val="0092613B"/>
    <w:rsid w:val="00926520"/>
    <w:rsid w:val="0093037D"/>
    <w:rsid w:val="00931A0B"/>
    <w:rsid w:val="009339A6"/>
    <w:rsid w:val="00933E51"/>
    <w:rsid w:val="00934445"/>
    <w:rsid w:val="0093462F"/>
    <w:rsid w:val="00935836"/>
    <w:rsid w:val="00935A83"/>
    <w:rsid w:val="00935B38"/>
    <w:rsid w:val="00935B81"/>
    <w:rsid w:val="0093626F"/>
    <w:rsid w:val="00936F69"/>
    <w:rsid w:val="0093742D"/>
    <w:rsid w:val="009375AE"/>
    <w:rsid w:val="00937D2B"/>
    <w:rsid w:val="009411B8"/>
    <w:rsid w:val="0094153C"/>
    <w:rsid w:val="00941A2C"/>
    <w:rsid w:val="0094239B"/>
    <w:rsid w:val="00942463"/>
    <w:rsid w:val="00942A1C"/>
    <w:rsid w:val="00942BA3"/>
    <w:rsid w:val="009446E7"/>
    <w:rsid w:val="0094518F"/>
    <w:rsid w:val="00945987"/>
    <w:rsid w:val="00946CDB"/>
    <w:rsid w:val="00950898"/>
    <w:rsid w:val="00951A84"/>
    <w:rsid w:val="009520FA"/>
    <w:rsid w:val="0095254A"/>
    <w:rsid w:val="00952F31"/>
    <w:rsid w:val="00954298"/>
    <w:rsid w:val="009550BB"/>
    <w:rsid w:val="00955EFD"/>
    <w:rsid w:val="009570B5"/>
    <w:rsid w:val="009574AB"/>
    <w:rsid w:val="009574C4"/>
    <w:rsid w:val="00957923"/>
    <w:rsid w:val="00957E7B"/>
    <w:rsid w:val="00960648"/>
    <w:rsid w:val="009636AF"/>
    <w:rsid w:val="00963AC8"/>
    <w:rsid w:val="009643B2"/>
    <w:rsid w:val="009643B8"/>
    <w:rsid w:val="009643F4"/>
    <w:rsid w:val="00965A3A"/>
    <w:rsid w:val="0096610A"/>
    <w:rsid w:val="00966EC1"/>
    <w:rsid w:val="00967EDF"/>
    <w:rsid w:val="00970E3F"/>
    <w:rsid w:val="009713BD"/>
    <w:rsid w:val="00972F84"/>
    <w:rsid w:val="009741A6"/>
    <w:rsid w:val="00974D66"/>
    <w:rsid w:val="0097518F"/>
    <w:rsid w:val="0097530F"/>
    <w:rsid w:val="00975B4A"/>
    <w:rsid w:val="00975B6A"/>
    <w:rsid w:val="00975BD0"/>
    <w:rsid w:val="009762FD"/>
    <w:rsid w:val="00976658"/>
    <w:rsid w:val="0097748C"/>
    <w:rsid w:val="00981656"/>
    <w:rsid w:val="00983DAC"/>
    <w:rsid w:val="00984055"/>
    <w:rsid w:val="00986CBC"/>
    <w:rsid w:val="00987A07"/>
    <w:rsid w:val="009902DB"/>
    <w:rsid w:val="00990582"/>
    <w:rsid w:val="00991378"/>
    <w:rsid w:val="009921CC"/>
    <w:rsid w:val="00992EBB"/>
    <w:rsid w:val="00992FB9"/>
    <w:rsid w:val="00994444"/>
    <w:rsid w:val="00994A2E"/>
    <w:rsid w:val="00995CD5"/>
    <w:rsid w:val="009978E1"/>
    <w:rsid w:val="00997A27"/>
    <w:rsid w:val="00997DB8"/>
    <w:rsid w:val="009A026D"/>
    <w:rsid w:val="009A17D5"/>
    <w:rsid w:val="009A25F0"/>
    <w:rsid w:val="009A2E81"/>
    <w:rsid w:val="009A2EAB"/>
    <w:rsid w:val="009A31E4"/>
    <w:rsid w:val="009A320E"/>
    <w:rsid w:val="009A4ECC"/>
    <w:rsid w:val="009A54F7"/>
    <w:rsid w:val="009A56C5"/>
    <w:rsid w:val="009A6A8C"/>
    <w:rsid w:val="009A6B79"/>
    <w:rsid w:val="009B325E"/>
    <w:rsid w:val="009B3F42"/>
    <w:rsid w:val="009B4175"/>
    <w:rsid w:val="009B4870"/>
    <w:rsid w:val="009B4A59"/>
    <w:rsid w:val="009B5777"/>
    <w:rsid w:val="009B5B2D"/>
    <w:rsid w:val="009C1B7F"/>
    <w:rsid w:val="009C1BF0"/>
    <w:rsid w:val="009C2592"/>
    <w:rsid w:val="009C29EA"/>
    <w:rsid w:val="009C2CEF"/>
    <w:rsid w:val="009C2E2D"/>
    <w:rsid w:val="009C38DD"/>
    <w:rsid w:val="009C44C6"/>
    <w:rsid w:val="009C4685"/>
    <w:rsid w:val="009C6078"/>
    <w:rsid w:val="009D0201"/>
    <w:rsid w:val="009D07F5"/>
    <w:rsid w:val="009D0A32"/>
    <w:rsid w:val="009D1977"/>
    <w:rsid w:val="009D20D6"/>
    <w:rsid w:val="009D3A72"/>
    <w:rsid w:val="009D4BBD"/>
    <w:rsid w:val="009D4F11"/>
    <w:rsid w:val="009D6C49"/>
    <w:rsid w:val="009D76C1"/>
    <w:rsid w:val="009D76D9"/>
    <w:rsid w:val="009D784A"/>
    <w:rsid w:val="009D7B70"/>
    <w:rsid w:val="009E046D"/>
    <w:rsid w:val="009E139B"/>
    <w:rsid w:val="009E2850"/>
    <w:rsid w:val="009E324A"/>
    <w:rsid w:val="009E34E5"/>
    <w:rsid w:val="009E3D0A"/>
    <w:rsid w:val="009E42BE"/>
    <w:rsid w:val="009E53C1"/>
    <w:rsid w:val="009E758A"/>
    <w:rsid w:val="009E7AA3"/>
    <w:rsid w:val="009E7B0D"/>
    <w:rsid w:val="009E7F61"/>
    <w:rsid w:val="009F012C"/>
    <w:rsid w:val="009F0A41"/>
    <w:rsid w:val="009F1859"/>
    <w:rsid w:val="009F26BE"/>
    <w:rsid w:val="009F2780"/>
    <w:rsid w:val="009F2DE0"/>
    <w:rsid w:val="009F566A"/>
    <w:rsid w:val="009F6443"/>
    <w:rsid w:val="009F70D0"/>
    <w:rsid w:val="009F7422"/>
    <w:rsid w:val="00A0140B"/>
    <w:rsid w:val="00A01F27"/>
    <w:rsid w:val="00A03185"/>
    <w:rsid w:val="00A03920"/>
    <w:rsid w:val="00A045A4"/>
    <w:rsid w:val="00A045B2"/>
    <w:rsid w:val="00A067C7"/>
    <w:rsid w:val="00A0724E"/>
    <w:rsid w:val="00A07C10"/>
    <w:rsid w:val="00A07FCF"/>
    <w:rsid w:val="00A106C5"/>
    <w:rsid w:val="00A10848"/>
    <w:rsid w:val="00A119CE"/>
    <w:rsid w:val="00A11CD0"/>
    <w:rsid w:val="00A11E82"/>
    <w:rsid w:val="00A12BBD"/>
    <w:rsid w:val="00A13815"/>
    <w:rsid w:val="00A149A9"/>
    <w:rsid w:val="00A14BFB"/>
    <w:rsid w:val="00A1534C"/>
    <w:rsid w:val="00A174D8"/>
    <w:rsid w:val="00A175CE"/>
    <w:rsid w:val="00A201E1"/>
    <w:rsid w:val="00A20DB2"/>
    <w:rsid w:val="00A20E32"/>
    <w:rsid w:val="00A21FA5"/>
    <w:rsid w:val="00A2207D"/>
    <w:rsid w:val="00A229D2"/>
    <w:rsid w:val="00A22AC8"/>
    <w:rsid w:val="00A22ADD"/>
    <w:rsid w:val="00A233DF"/>
    <w:rsid w:val="00A2360D"/>
    <w:rsid w:val="00A23A0B"/>
    <w:rsid w:val="00A23BC6"/>
    <w:rsid w:val="00A27DDE"/>
    <w:rsid w:val="00A3106D"/>
    <w:rsid w:val="00A33BD6"/>
    <w:rsid w:val="00A33ECD"/>
    <w:rsid w:val="00A341A1"/>
    <w:rsid w:val="00A347C4"/>
    <w:rsid w:val="00A34D40"/>
    <w:rsid w:val="00A35A8D"/>
    <w:rsid w:val="00A36679"/>
    <w:rsid w:val="00A368BE"/>
    <w:rsid w:val="00A36B46"/>
    <w:rsid w:val="00A36E33"/>
    <w:rsid w:val="00A37368"/>
    <w:rsid w:val="00A37F2A"/>
    <w:rsid w:val="00A442D2"/>
    <w:rsid w:val="00A4492D"/>
    <w:rsid w:val="00A44935"/>
    <w:rsid w:val="00A44E5B"/>
    <w:rsid w:val="00A46949"/>
    <w:rsid w:val="00A472C4"/>
    <w:rsid w:val="00A538B2"/>
    <w:rsid w:val="00A54466"/>
    <w:rsid w:val="00A5455B"/>
    <w:rsid w:val="00A5489A"/>
    <w:rsid w:val="00A55D69"/>
    <w:rsid w:val="00A55D7E"/>
    <w:rsid w:val="00A56727"/>
    <w:rsid w:val="00A56C2E"/>
    <w:rsid w:val="00A56E16"/>
    <w:rsid w:val="00A602DF"/>
    <w:rsid w:val="00A61388"/>
    <w:rsid w:val="00A63EE5"/>
    <w:rsid w:val="00A65427"/>
    <w:rsid w:val="00A65DF2"/>
    <w:rsid w:val="00A67C2A"/>
    <w:rsid w:val="00A705BD"/>
    <w:rsid w:val="00A705DE"/>
    <w:rsid w:val="00A70787"/>
    <w:rsid w:val="00A70B9C"/>
    <w:rsid w:val="00A71F13"/>
    <w:rsid w:val="00A7238B"/>
    <w:rsid w:val="00A72F1A"/>
    <w:rsid w:val="00A730BA"/>
    <w:rsid w:val="00A73931"/>
    <w:rsid w:val="00A74289"/>
    <w:rsid w:val="00A74961"/>
    <w:rsid w:val="00A74F63"/>
    <w:rsid w:val="00A751AD"/>
    <w:rsid w:val="00A75831"/>
    <w:rsid w:val="00A7653D"/>
    <w:rsid w:val="00A76ECE"/>
    <w:rsid w:val="00A80740"/>
    <w:rsid w:val="00A8146A"/>
    <w:rsid w:val="00A81D3A"/>
    <w:rsid w:val="00A81DD1"/>
    <w:rsid w:val="00A82665"/>
    <w:rsid w:val="00A83620"/>
    <w:rsid w:val="00A8445C"/>
    <w:rsid w:val="00A845C1"/>
    <w:rsid w:val="00A84AF7"/>
    <w:rsid w:val="00A850FD"/>
    <w:rsid w:val="00A85581"/>
    <w:rsid w:val="00A86467"/>
    <w:rsid w:val="00A864C4"/>
    <w:rsid w:val="00A86CE8"/>
    <w:rsid w:val="00A87205"/>
    <w:rsid w:val="00A904C8"/>
    <w:rsid w:val="00A90640"/>
    <w:rsid w:val="00A90B3D"/>
    <w:rsid w:val="00A90B57"/>
    <w:rsid w:val="00A90FDD"/>
    <w:rsid w:val="00A92BCB"/>
    <w:rsid w:val="00A92FA0"/>
    <w:rsid w:val="00A93403"/>
    <w:rsid w:val="00A95803"/>
    <w:rsid w:val="00A95FDD"/>
    <w:rsid w:val="00AA0B6A"/>
    <w:rsid w:val="00AA11E5"/>
    <w:rsid w:val="00AA31FE"/>
    <w:rsid w:val="00AA3B36"/>
    <w:rsid w:val="00AA4448"/>
    <w:rsid w:val="00AA46AC"/>
    <w:rsid w:val="00AA46D3"/>
    <w:rsid w:val="00AA5DD8"/>
    <w:rsid w:val="00AA66F1"/>
    <w:rsid w:val="00AA6B73"/>
    <w:rsid w:val="00AA7571"/>
    <w:rsid w:val="00AA7B3E"/>
    <w:rsid w:val="00AB012A"/>
    <w:rsid w:val="00AB051E"/>
    <w:rsid w:val="00AB0645"/>
    <w:rsid w:val="00AB20BF"/>
    <w:rsid w:val="00AB20F2"/>
    <w:rsid w:val="00AB29EB"/>
    <w:rsid w:val="00AB2D82"/>
    <w:rsid w:val="00AB31A2"/>
    <w:rsid w:val="00AB33D3"/>
    <w:rsid w:val="00AB41BF"/>
    <w:rsid w:val="00AB4435"/>
    <w:rsid w:val="00AB46BF"/>
    <w:rsid w:val="00AB48E6"/>
    <w:rsid w:val="00AB4C5F"/>
    <w:rsid w:val="00AB4D19"/>
    <w:rsid w:val="00AB614D"/>
    <w:rsid w:val="00AB78F8"/>
    <w:rsid w:val="00AC10A9"/>
    <w:rsid w:val="00AC185D"/>
    <w:rsid w:val="00AC199C"/>
    <w:rsid w:val="00AC2401"/>
    <w:rsid w:val="00AC396C"/>
    <w:rsid w:val="00AC507B"/>
    <w:rsid w:val="00AC549F"/>
    <w:rsid w:val="00AC6154"/>
    <w:rsid w:val="00AC6F45"/>
    <w:rsid w:val="00AD08D4"/>
    <w:rsid w:val="00AD146E"/>
    <w:rsid w:val="00AD259F"/>
    <w:rsid w:val="00AD29F1"/>
    <w:rsid w:val="00AD48F1"/>
    <w:rsid w:val="00AD4DA6"/>
    <w:rsid w:val="00AD59DC"/>
    <w:rsid w:val="00AD5BB2"/>
    <w:rsid w:val="00AE00A7"/>
    <w:rsid w:val="00AE1654"/>
    <w:rsid w:val="00AE1690"/>
    <w:rsid w:val="00AE281E"/>
    <w:rsid w:val="00AE28E8"/>
    <w:rsid w:val="00AE2AC0"/>
    <w:rsid w:val="00AE3C77"/>
    <w:rsid w:val="00AE58E8"/>
    <w:rsid w:val="00AE6352"/>
    <w:rsid w:val="00AE6A73"/>
    <w:rsid w:val="00AE75B9"/>
    <w:rsid w:val="00AF130C"/>
    <w:rsid w:val="00AF220A"/>
    <w:rsid w:val="00AF24FB"/>
    <w:rsid w:val="00AF35D8"/>
    <w:rsid w:val="00AF3E89"/>
    <w:rsid w:val="00AF42ED"/>
    <w:rsid w:val="00AF4853"/>
    <w:rsid w:val="00AF590C"/>
    <w:rsid w:val="00AF5F7E"/>
    <w:rsid w:val="00B004F8"/>
    <w:rsid w:val="00B0084D"/>
    <w:rsid w:val="00B00F71"/>
    <w:rsid w:val="00B01B0C"/>
    <w:rsid w:val="00B0219D"/>
    <w:rsid w:val="00B02769"/>
    <w:rsid w:val="00B03A8E"/>
    <w:rsid w:val="00B04268"/>
    <w:rsid w:val="00B044EE"/>
    <w:rsid w:val="00B04B70"/>
    <w:rsid w:val="00B04CCC"/>
    <w:rsid w:val="00B05DB1"/>
    <w:rsid w:val="00B063D8"/>
    <w:rsid w:val="00B064A4"/>
    <w:rsid w:val="00B066A2"/>
    <w:rsid w:val="00B11912"/>
    <w:rsid w:val="00B11D53"/>
    <w:rsid w:val="00B12A8C"/>
    <w:rsid w:val="00B12D61"/>
    <w:rsid w:val="00B134AF"/>
    <w:rsid w:val="00B13B83"/>
    <w:rsid w:val="00B13F68"/>
    <w:rsid w:val="00B14857"/>
    <w:rsid w:val="00B14B34"/>
    <w:rsid w:val="00B14D70"/>
    <w:rsid w:val="00B1690F"/>
    <w:rsid w:val="00B16D8C"/>
    <w:rsid w:val="00B17246"/>
    <w:rsid w:val="00B17642"/>
    <w:rsid w:val="00B17BAE"/>
    <w:rsid w:val="00B21563"/>
    <w:rsid w:val="00B22410"/>
    <w:rsid w:val="00B23893"/>
    <w:rsid w:val="00B24244"/>
    <w:rsid w:val="00B24AF7"/>
    <w:rsid w:val="00B263F0"/>
    <w:rsid w:val="00B272DD"/>
    <w:rsid w:val="00B278DA"/>
    <w:rsid w:val="00B27A90"/>
    <w:rsid w:val="00B31402"/>
    <w:rsid w:val="00B31718"/>
    <w:rsid w:val="00B34FC6"/>
    <w:rsid w:val="00B354F2"/>
    <w:rsid w:val="00B359E0"/>
    <w:rsid w:val="00B35E6C"/>
    <w:rsid w:val="00B36327"/>
    <w:rsid w:val="00B3724E"/>
    <w:rsid w:val="00B40EAB"/>
    <w:rsid w:val="00B4154D"/>
    <w:rsid w:val="00B41630"/>
    <w:rsid w:val="00B41BF7"/>
    <w:rsid w:val="00B42D5B"/>
    <w:rsid w:val="00B42E12"/>
    <w:rsid w:val="00B42F4F"/>
    <w:rsid w:val="00B4407C"/>
    <w:rsid w:val="00B45271"/>
    <w:rsid w:val="00B45B77"/>
    <w:rsid w:val="00B46C98"/>
    <w:rsid w:val="00B47305"/>
    <w:rsid w:val="00B50D76"/>
    <w:rsid w:val="00B51DCD"/>
    <w:rsid w:val="00B5235C"/>
    <w:rsid w:val="00B523A7"/>
    <w:rsid w:val="00B5268D"/>
    <w:rsid w:val="00B52A13"/>
    <w:rsid w:val="00B533AF"/>
    <w:rsid w:val="00B5440B"/>
    <w:rsid w:val="00B547F0"/>
    <w:rsid w:val="00B54860"/>
    <w:rsid w:val="00B55459"/>
    <w:rsid w:val="00B56DE1"/>
    <w:rsid w:val="00B56DE5"/>
    <w:rsid w:val="00B60156"/>
    <w:rsid w:val="00B60852"/>
    <w:rsid w:val="00B61113"/>
    <w:rsid w:val="00B61FC7"/>
    <w:rsid w:val="00B62733"/>
    <w:rsid w:val="00B62C4C"/>
    <w:rsid w:val="00B63534"/>
    <w:rsid w:val="00B639A8"/>
    <w:rsid w:val="00B653B6"/>
    <w:rsid w:val="00B6663C"/>
    <w:rsid w:val="00B67C97"/>
    <w:rsid w:val="00B70277"/>
    <w:rsid w:val="00B7034B"/>
    <w:rsid w:val="00B7049A"/>
    <w:rsid w:val="00B7128D"/>
    <w:rsid w:val="00B715DA"/>
    <w:rsid w:val="00B7246E"/>
    <w:rsid w:val="00B750B3"/>
    <w:rsid w:val="00B76560"/>
    <w:rsid w:val="00B77028"/>
    <w:rsid w:val="00B772C0"/>
    <w:rsid w:val="00B804E1"/>
    <w:rsid w:val="00B817D2"/>
    <w:rsid w:val="00B81ACA"/>
    <w:rsid w:val="00B81BC0"/>
    <w:rsid w:val="00B825CB"/>
    <w:rsid w:val="00B834D4"/>
    <w:rsid w:val="00B837B9"/>
    <w:rsid w:val="00B850BE"/>
    <w:rsid w:val="00B85A44"/>
    <w:rsid w:val="00B8671F"/>
    <w:rsid w:val="00B86814"/>
    <w:rsid w:val="00B86AA1"/>
    <w:rsid w:val="00B8743E"/>
    <w:rsid w:val="00B87C3B"/>
    <w:rsid w:val="00B903D9"/>
    <w:rsid w:val="00B9158B"/>
    <w:rsid w:val="00B9293C"/>
    <w:rsid w:val="00B92DC0"/>
    <w:rsid w:val="00B93E51"/>
    <w:rsid w:val="00B95737"/>
    <w:rsid w:val="00B96847"/>
    <w:rsid w:val="00B96EDE"/>
    <w:rsid w:val="00B97394"/>
    <w:rsid w:val="00BA1F7A"/>
    <w:rsid w:val="00BA2363"/>
    <w:rsid w:val="00BA244F"/>
    <w:rsid w:val="00BA2786"/>
    <w:rsid w:val="00BA3AAE"/>
    <w:rsid w:val="00BA4619"/>
    <w:rsid w:val="00BA555B"/>
    <w:rsid w:val="00BA5D7E"/>
    <w:rsid w:val="00BA6989"/>
    <w:rsid w:val="00BA7FD6"/>
    <w:rsid w:val="00BB1999"/>
    <w:rsid w:val="00BB2328"/>
    <w:rsid w:val="00BB2CD9"/>
    <w:rsid w:val="00BB3B50"/>
    <w:rsid w:val="00BB3F38"/>
    <w:rsid w:val="00BB4846"/>
    <w:rsid w:val="00BB488C"/>
    <w:rsid w:val="00BC0CC5"/>
    <w:rsid w:val="00BC2BE5"/>
    <w:rsid w:val="00BC3716"/>
    <w:rsid w:val="00BC3CE0"/>
    <w:rsid w:val="00BC4419"/>
    <w:rsid w:val="00BC47DB"/>
    <w:rsid w:val="00BC5099"/>
    <w:rsid w:val="00BC51E9"/>
    <w:rsid w:val="00BC6100"/>
    <w:rsid w:val="00BC6E7E"/>
    <w:rsid w:val="00BC7622"/>
    <w:rsid w:val="00BD1C12"/>
    <w:rsid w:val="00BD1F5D"/>
    <w:rsid w:val="00BD2CD1"/>
    <w:rsid w:val="00BD3B9D"/>
    <w:rsid w:val="00BD49B9"/>
    <w:rsid w:val="00BD49FB"/>
    <w:rsid w:val="00BD4F14"/>
    <w:rsid w:val="00BD5266"/>
    <w:rsid w:val="00BD54A4"/>
    <w:rsid w:val="00BD7BB6"/>
    <w:rsid w:val="00BE2313"/>
    <w:rsid w:val="00BE34EB"/>
    <w:rsid w:val="00BE37C3"/>
    <w:rsid w:val="00BE3ABA"/>
    <w:rsid w:val="00BE3CD3"/>
    <w:rsid w:val="00BE451F"/>
    <w:rsid w:val="00BE52F1"/>
    <w:rsid w:val="00BE5404"/>
    <w:rsid w:val="00BF0236"/>
    <w:rsid w:val="00BF0B9F"/>
    <w:rsid w:val="00BF16F7"/>
    <w:rsid w:val="00BF181F"/>
    <w:rsid w:val="00BF449F"/>
    <w:rsid w:val="00BF4F39"/>
    <w:rsid w:val="00BF50AD"/>
    <w:rsid w:val="00BF70DB"/>
    <w:rsid w:val="00BF7ADC"/>
    <w:rsid w:val="00C005D1"/>
    <w:rsid w:val="00C00A9C"/>
    <w:rsid w:val="00C00C17"/>
    <w:rsid w:val="00C010C5"/>
    <w:rsid w:val="00C01A4D"/>
    <w:rsid w:val="00C0299E"/>
    <w:rsid w:val="00C02F4E"/>
    <w:rsid w:val="00C032C7"/>
    <w:rsid w:val="00C0338A"/>
    <w:rsid w:val="00C03EB7"/>
    <w:rsid w:val="00C04371"/>
    <w:rsid w:val="00C04B4E"/>
    <w:rsid w:val="00C06168"/>
    <w:rsid w:val="00C068FF"/>
    <w:rsid w:val="00C06A30"/>
    <w:rsid w:val="00C06B9F"/>
    <w:rsid w:val="00C06BC5"/>
    <w:rsid w:val="00C0754C"/>
    <w:rsid w:val="00C07736"/>
    <w:rsid w:val="00C10472"/>
    <w:rsid w:val="00C110F3"/>
    <w:rsid w:val="00C1206B"/>
    <w:rsid w:val="00C12BA4"/>
    <w:rsid w:val="00C136BC"/>
    <w:rsid w:val="00C143D4"/>
    <w:rsid w:val="00C16D87"/>
    <w:rsid w:val="00C20E63"/>
    <w:rsid w:val="00C22497"/>
    <w:rsid w:val="00C23AB5"/>
    <w:rsid w:val="00C23B45"/>
    <w:rsid w:val="00C23C9F"/>
    <w:rsid w:val="00C247E7"/>
    <w:rsid w:val="00C27202"/>
    <w:rsid w:val="00C273A0"/>
    <w:rsid w:val="00C27C2F"/>
    <w:rsid w:val="00C3026B"/>
    <w:rsid w:val="00C302E7"/>
    <w:rsid w:val="00C306C7"/>
    <w:rsid w:val="00C308AA"/>
    <w:rsid w:val="00C31705"/>
    <w:rsid w:val="00C337C1"/>
    <w:rsid w:val="00C3399F"/>
    <w:rsid w:val="00C33AC0"/>
    <w:rsid w:val="00C33DCE"/>
    <w:rsid w:val="00C344F2"/>
    <w:rsid w:val="00C354A6"/>
    <w:rsid w:val="00C35CE0"/>
    <w:rsid w:val="00C35E9B"/>
    <w:rsid w:val="00C36A4C"/>
    <w:rsid w:val="00C378D8"/>
    <w:rsid w:val="00C4017C"/>
    <w:rsid w:val="00C4129D"/>
    <w:rsid w:val="00C4163C"/>
    <w:rsid w:val="00C439F4"/>
    <w:rsid w:val="00C43AE4"/>
    <w:rsid w:val="00C43CBB"/>
    <w:rsid w:val="00C45572"/>
    <w:rsid w:val="00C46B91"/>
    <w:rsid w:val="00C46FAB"/>
    <w:rsid w:val="00C51530"/>
    <w:rsid w:val="00C52559"/>
    <w:rsid w:val="00C528B5"/>
    <w:rsid w:val="00C53922"/>
    <w:rsid w:val="00C53DA2"/>
    <w:rsid w:val="00C54DFB"/>
    <w:rsid w:val="00C55371"/>
    <w:rsid w:val="00C565EF"/>
    <w:rsid w:val="00C57C4D"/>
    <w:rsid w:val="00C57CB6"/>
    <w:rsid w:val="00C602E0"/>
    <w:rsid w:val="00C62A48"/>
    <w:rsid w:val="00C62E6F"/>
    <w:rsid w:val="00C6539C"/>
    <w:rsid w:val="00C6557B"/>
    <w:rsid w:val="00C6656C"/>
    <w:rsid w:val="00C66E4A"/>
    <w:rsid w:val="00C67BBC"/>
    <w:rsid w:val="00C70805"/>
    <w:rsid w:val="00C7152F"/>
    <w:rsid w:val="00C738AA"/>
    <w:rsid w:val="00C7485C"/>
    <w:rsid w:val="00C76B4D"/>
    <w:rsid w:val="00C7764B"/>
    <w:rsid w:val="00C815E7"/>
    <w:rsid w:val="00C818C7"/>
    <w:rsid w:val="00C829C2"/>
    <w:rsid w:val="00C83028"/>
    <w:rsid w:val="00C84EFA"/>
    <w:rsid w:val="00C855C0"/>
    <w:rsid w:val="00C85BCB"/>
    <w:rsid w:val="00C866C1"/>
    <w:rsid w:val="00C86E68"/>
    <w:rsid w:val="00C87D37"/>
    <w:rsid w:val="00C90209"/>
    <w:rsid w:val="00C90278"/>
    <w:rsid w:val="00C908A0"/>
    <w:rsid w:val="00C91094"/>
    <w:rsid w:val="00C95877"/>
    <w:rsid w:val="00C95896"/>
    <w:rsid w:val="00C96D06"/>
    <w:rsid w:val="00C9711B"/>
    <w:rsid w:val="00C97366"/>
    <w:rsid w:val="00C97855"/>
    <w:rsid w:val="00C97A9B"/>
    <w:rsid w:val="00CA08FA"/>
    <w:rsid w:val="00CA0A6B"/>
    <w:rsid w:val="00CA0CCC"/>
    <w:rsid w:val="00CA1565"/>
    <w:rsid w:val="00CA2739"/>
    <w:rsid w:val="00CA342C"/>
    <w:rsid w:val="00CA4291"/>
    <w:rsid w:val="00CA58F8"/>
    <w:rsid w:val="00CA60B6"/>
    <w:rsid w:val="00CA6F36"/>
    <w:rsid w:val="00CA734E"/>
    <w:rsid w:val="00CA76F9"/>
    <w:rsid w:val="00CA7D26"/>
    <w:rsid w:val="00CA7E23"/>
    <w:rsid w:val="00CB0AAE"/>
    <w:rsid w:val="00CB0CBD"/>
    <w:rsid w:val="00CB12A1"/>
    <w:rsid w:val="00CB2581"/>
    <w:rsid w:val="00CB2992"/>
    <w:rsid w:val="00CB2C66"/>
    <w:rsid w:val="00CB2EF4"/>
    <w:rsid w:val="00CB324E"/>
    <w:rsid w:val="00CB3291"/>
    <w:rsid w:val="00CB40A4"/>
    <w:rsid w:val="00CB4EAE"/>
    <w:rsid w:val="00CB5576"/>
    <w:rsid w:val="00CB56F1"/>
    <w:rsid w:val="00CB6F10"/>
    <w:rsid w:val="00CB7692"/>
    <w:rsid w:val="00CC0175"/>
    <w:rsid w:val="00CC1258"/>
    <w:rsid w:val="00CC1362"/>
    <w:rsid w:val="00CC148B"/>
    <w:rsid w:val="00CC3365"/>
    <w:rsid w:val="00CC34E7"/>
    <w:rsid w:val="00CC4054"/>
    <w:rsid w:val="00CC4FD7"/>
    <w:rsid w:val="00CC5069"/>
    <w:rsid w:val="00CC5F43"/>
    <w:rsid w:val="00CC6FEA"/>
    <w:rsid w:val="00CC7585"/>
    <w:rsid w:val="00CD190C"/>
    <w:rsid w:val="00CD1955"/>
    <w:rsid w:val="00CD211D"/>
    <w:rsid w:val="00CD240B"/>
    <w:rsid w:val="00CD24D7"/>
    <w:rsid w:val="00CD352F"/>
    <w:rsid w:val="00CD43E7"/>
    <w:rsid w:val="00CD44D1"/>
    <w:rsid w:val="00CD4887"/>
    <w:rsid w:val="00CD6F9D"/>
    <w:rsid w:val="00CD72B1"/>
    <w:rsid w:val="00CE07A7"/>
    <w:rsid w:val="00CE0947"/>
    <w:rsid w:val="00CE0DD6"/>
    <w:rsid w:val="00CE0F75"/>
    <w:rsid w:val="00CE1C33"/>
    <w:rsid w:val="00CE34E0"/>
    <w:rsid w:val="00CE4235"/>
    <w:rsid w:val="00CE4287"/>
    <w:rsid w:val="00CE5457"/>
    <w:rsid w:val="00CE5F3B"/>
    <w:rsid w:val="00CE5F92"/>
    <w:rsid w:val="00CE6110"/>
    <w:rsid w:val="00CE7DBE"/>
    <w:rsid w:val="00CF098F"/>
    <w:rsid w:val="00CF102A"/>
    <w:rsid w:val="00CF12EF"/>
    <w:rsid w:val="00CF1DE7"/>
    <w:rsid w:val="00CF282E"/>
    <w:rsid w:val="00CF379D"/>
    <w:rsid w:val="00CF4074"/>
    <w:rsid w:val="00CF5EA5"/>
    <w:rsid w:val="00CF70E1"/>
    <w:rsid w:val="00CF7872"/>
    <w:rsid w:val="00CF7ADF"/>
    <w:rsid w:val="00D00469"/>
    <w:rsid w:val="00D007DD"/>
    <w:rsid w:val="00D00AA0"/>
    <w:rsid w:val="00D00E42"/>
    <w:rsid w:val="00D021A9"/>
    <w:rsid w:val="00D02FB1"/>
    <w:rsid w:val="00D02FE1"/>
    <w:rsid w:val="00D0335F"/>
    <w:rsid w:val="00D035AE"/>
    <w:rsid w:val="00D03735"/>
    <w:rsid w:val="00D04000"/>
    <w:rsid w:val="00D041D5"/>
    <w:rsid w:val="00D058CC"/>
    <w:rsid w:val="00D06848"/>
    <w:rsid w:val="00D07B70"/>
    <w:rsid w:val="00D11EE9"/>
    <w:rsid w:val="00D1233F"/>
    <w:rsid w:val="00D13064"/>
    <w:rsid w:val="00D133C2"/>
    <w:rsid w:val="00D14E54"/>
    <w:rsid w:val="00D15826"/>
    <w:rsid w:val="00D16839"/>
    <w:rsid w:val="00D16BEE"/>
    <w:rsid w:val="00D21717"/>
    <w:rsid w:val="00D21970"/>
    <w:rsid w:val="00D23762"/>
    <w:rsid w:val="00D2377B"/>
    <w:rsid w:val="00D2462F"/>
    <w:rsid w:val="00D24D56"/>
    <w:rsid w:val="00D24EA0"/>
    <w:rsid w:val="00D24F4A"/>
    <w:rsid w:val="00D2556A"/>
    <w:rsid w:val="00D262DF"/>
    <w:rsid w:val="00D267A4"/>
    <w:rsid w:val="00D27B67"/>
    <w:rsid w:val="00D3329C"/>
    <w:rsid w:val="00D3367E"/>
    <w:rsid w:val="00D34758"/>
    <w:rsid w:val="00D34D6E"/>
    <w:rsid w:val="00D34DCF"/>
    <w:rsid w:val="00D3560B"/>
    <w:rsid w:val="00D35742"/>
    <w:rsid w:val="00D35E29"/>
    <w:rsid w:val="00D36469"/>
    <w:rsid w:val="00D3704C"/>
    <w:rsid w:val="00D4398F"/>
    <w:rsid w:val="00D43D80"/>
    <w:rsid w:val="00D43E82"/>
    <w:rsid w:val="00D45520"/>
    <w:rsid w:val="00D46426"/>
    <w:rsid w:val="00D46490"/>
    <w:rsid w:val="00D501BE"/>
    <w:rsid w:val="00D51CFC"/>
    <w:rsid w:val="00D520E6"/>
    <w:rsid w:val="00D529E0"/>
    <w:rsid w:val="00D52BD1"/>
    <w:rsid w:val="00D5314D"/>
    <w:rsid w:val="00D549CF"/>
    <w:rsid w:val="00D54A83"/>
    <w:rsid w:val="00D55A77"/>
    <w:rsid w:val="00D61EEA"/>
    <w:rsid w:val="00D639B7"/>
    <w:rsid w:val="00D64D0D"/>
    <w:rsid w:val="00D65216"/>
    <w:rsid w:val="00D657B9"/>
    <w:rsid w:val="00D67583"/>
    <w:rsid w:val="00D708BB"/>
    <w:rsid w:val="00D70926"/>
    <w:rsid w:val="00D71CE2"/>
    <w:rsid w:val="00D71FC1"/>
    <w:rsid w:val="00D7248B"/>
    <w:rsid w:val="00D72CCF"/>
    <w:rsid w:val="00D73036"/>
    <w:rsid w:val="00D76F26"/>
    <w:rsid w:val="00D7799D"/>
    <w:rsid w:val="00D77AF7"/>
    <w:rsid w:val="00D77FC1"/>
    <w:rsid w:val="00D811ED"/>
    <w:rsid w:val="00D831DE"/>
    <w:rsid w:val="00D83F4B"/>
    <w:rsid w:val="00D86CBE"/>
    <w:rsid w:val="00D8752A"/>
    <w:rsid w:val="00D875AE"/>
    <w:rsid w:val="00D877F6"/>
    <w:rsid w:val="00D90AB3"/>
    <w:rsid w:val="00D910A0"/>
    <w:rsid w:val="00D91BFE"/>
    <w:rsid w:val="00D94D62"/>
    <w:rsid w:val="00D95967"/>
    <w:rsid w:val="00D95A00"/>
    <w:rsid w:val="00D95F67"/>
    <w:rsid w:val="00D9667F"/>
    <w:rsid w:val="00D96AD1"/>
    <w:rsid w:val="00D97A25"/>
    <w:rsid w:val="00D97AFC"/>
    <w:rsid w:val="00DA003B"/>
    <w:rsid w:val="00DA089A"/>
    <w:rsid w:val="00DA0EC9"/>
    <w:rsid w:val="00DA2E57"/>
    <w:rsid w:val="00DA4441"/>
    <w:rsid w:val="00DA535A"/>
    <w:rsid w:val="00DA67BC"/>
    <w:rsid w:val="00DA682A"/>
    <w:rsid w:val="00DA764C"/>
    <w:rsid w:val="00DA7A21"/>
    <w:rsid w:val="00DB1DB4"/>
    <w:rsid w:val="00DB1FB8"/>
    <w:rsid w:val="00DB3CB3"/>
    <w:rsid w:val="00DB4109"/>
    <w:rsid w:val="00DB43FD"/>
    <w:rsid w:val="00DB444C"/>
    <w:rsid w:val="00DB4B81"/>
    <w:rsid w:val="00DB4D89"/>
    <w:rsid w:val="00DB547E"/>
    <w:rsid w:val="00DB5591"/>
    <w:rsid w:val="00DB5D29"/>
    <w:rsid w:val="00DB6A3C"/>
    <w:rsid w:val="00DB6B65"/>
    <w:rsid w:val="00DB6B67"/>
    <w:rsid w:val="00DB74B6"/>
    <w:rsid w:val="00DB7953"/>
    <w:rsid w:val="00DC08A8"/>
    <w:rsid w:val="00DC1163"/>
    <w:rsid w:val="00DC2619"/>
    <w:rsid w:val="00DC342D"/>
    <w:rsid w:val="00DC362C"/>
    <w:rsid w:val="00DC372B"/>
    <w:rsid w:val="00DC3890"/>
    <w:rsid w:val="00DC7283"/>
    <w:rsid w:val="00DD00B4"/>
    <w:rsid w:val="00DD0A02"/>
    <w:rsid w:val="00DD0FD0"/>
    <w:rsid w:val="00DD25BB"/>
    <w:rsid w:val="00DD2AF6"/>
    <w:rsid w:val="00DD43C3"/>
    <w:rsid w:val="00DD4441"/>
    <w:rsid w:val="00DD448E"/>
    <w:rsid w:val="00DD5EF6"/>
    <w:rsid w:val="00DD66DB"/>
    <w:rsid w:val="00DE036E"/>
    <w:rsid w:val="00DE0392"/>
    <w:rsid w:val="00DE0510"/>
    <w:rsid w:val="00DE1A6F"/>
    <w:rsid w:val="00DE1DA5"/>
    <w:rsid w:val="00DE1FAE"/>
    <w:rsid w:val="00DE30BA"/>
    <w:rsid w:val="00DE3C00"/>
    <w:rsid w:val="00DE5797"/>
    <w:rsid w:val="00DE6289"/>
    <w:rsid w:val="00DE697E"/>
    <w:rsid w:val="00DE6A88"/>
    <w:rsid w:val="00DE70D8"/>
    <w:rsid w:val="00DE7F4E"/>
    <w:rsid w:val="00DF0CDC"/>
    <w:rsid w:val="00DF36BA"/>
    <w:rsid w:val="00DF3C63"/>
    <w:rsid w:val="00DF41D8"/>
    <w:rsid w:val="00DF4236"/>
    <w:rsid w:val="00DF4660"/>
    <w:rsid w:val="00DF4AE7"/>
    <w:rsid w:val="00DF516D"/>
    <w:rsid w:val="00DF53BD"/>
    <w:rsid w:val="00DF58F1"/>
    <w:rsid w:val="00DF59C6"/>
    <w:rsid w:val="00DF71AB"/>
    <w:rsid w:val="00DF742B"/>
    <w:rsid w:val="00DF7789"/>
    <w:rsid w:val="00DF7B22"/>
    <w:rsid w:val="00E022CA"/>
    <w:rsid w:val="00E02668"/>
    <w:rsid w:val="00E0274F"/>
    <w:rsid w:val="00E02F51"/>
    <w:rsid w:val="00E03D5A"/>
    <w:rsid w:val="00E043E2"/>
    <w:rsid w:val="00E046FC"/>
    <w:rsid w:val="00E04F86"/>
    <w:rsid w:val="00E067ED"/>
    <w:rsid w:val="00E06836"/>
    <w:rsid w:val="00E069BF"/>
    <w:rsid w:val="00E100F9"/>
    <w:rsid w:val="00E11E82"/>
    <w:rsid w:val="00E11F8C"/>
    <w:rsid w:val="00E12158"/>
    <w:rsid w:val="00E14E00"/>
    <w:rsid w:val="00E150C8"/>
    <w:rsid w:val="00E156BF"/>
    <w:rsid w:val="00E16596"/>
    <w:rsid w:val="00E20130"/>
    <w:rsid w:val="00E21053"/>
    <w:rsid w:val="00E21246"/>
    <w:rsid w:val="00E2323B"/>
    <w:rsid w:val="00E24213"/>
    <w:rsid w:val="00E25043"/>
    <w:rsid w:val="00E258EE"/>
    <w:rsid w:val="00E25BAE"/>
    <w:rsid w:val="00E262B6"/>
    <w:rsid w:val="00E26D82"/>
    <w:rsid w:val="00E27141"/>
    <w:rsid w:val="00E301AA"/>
    <w:rsid w:val="00E302F3"/>
    <w:rsid w:val="00E31486"/>
    <w:rsid w:val="00E3158F"/>
    <w:rsid w:val="00E3219E"/>
    <w:rsid w:val="00E32D7B"/>
    <w:rsid w:val="00E3322B"/>
    <w:rsid w:val="00E34973"/>
    <w:rsid w:val="00E35257"/>
    <w:rsid w:val="00E36FFE"/>
    <w:rsid w:val="00E37634"/>
    <w:rsid w:val="00E377DC"/>
    <w:rsid w:val="00E40416"/>
    <w:rsid w:val="00E40ACC"/>
    <w:rsid w:val="00E41EB3"/>
    <w:rsid w:val="00E421B6"/>
    <w:rsid w:val="00E42835"/>
    <w:rsid w:val="00E43299"/>
    <w:rsid w:val="00E43D68"/>
    <w:rsid w:val="00E44E0A"/>
    <w:rsid w:val="00E45858"/>
    <w:rsid w:val="00E45C13"/>
    <w:rsid w:val="00E462E3"/>
    <w:rsid w:val="00E46E89"/>
    <w:rsid w:val="00E47813"/>
    <w:rsid w:val="00E47A1B"/>
    <w:rsid w:val="00E47D74"/>
    <w:rsid w:val="00E5047D"/>
    <w:rsid w:val="00E51907"/>
    <w:rsid w:val="00E51D30"/>
    <w:rsid w:val="00E5459A"/>
    <w:rsid w:val="00E55092"/>
    <w:rsid w:val="00E57457"/>
    <w:rsid w:val="00E57BE0"/>
    <w:rsid w:val="00E60410"/>
    <w:rsid w:val="00E60784"/>
    <w:rsid w:val="00E62EB5"/>
    <w:rsid w:val="00E63A50"/>
    <w:rsid w:val="00E640D8"/>
    <w:rsid w:val="00E64836"/>
    <w:rsid w:val="00E64F64"/>
    <w:rsid w:val="00E6570D"/>
    <w:rsid w:val="00E66E38"/>
    <w:rsid w:val="00E67A47"/>
    <w:rsid w:val="00E67E6B"/>
    <w:rsid w:val="00E70351"/>
    <w:rsid w:val="00E70B7A"/>
    <w:rsid w:val="00E71D0D"/>
    <w:rsid w:val="00E71D94"/>
    <w:rsid w:val="00E721F5"/>
    <w:rsid w:val="00E7220F"/>
    <w:rsid w:val="00E72244"/>
    <w:rsid w:val="00E7237B"/>
    <w:rsid w:val="00E728CC"/>
    <w:rsid w:val="00E72CB8"/>
    <w:rsid w:val="00E72F30"/>
    <w:rsid w:val="00E73C01"/>
    <w:rsid w:val="00E75311"/>
    <w:rsid w:val="00E76ADE"/>
    <w:rsid w:val="00E77002"/>
    <w:rsid w:val="00E775F8"/>
    <w:rsid w:val="00E7766F"/>
    <w:rsid w:val="00E777B5"/>
    <w:rsid w:val="00E77AE6"/>
    <w:rsid w:val="00E8185B"/>
    <w:rsid w:val="00E82C0D"/>
    <w:rsid w:val="00E83163"/>
    <w:rsid w:val="00E83396"/>
    <w:rsid w:val="00E844CC"/>
    <w:rsid w:val="00E84761"/>
    <w:rsid w:val="00E8486F"/>
    <w:rsid w:val="00E84EA1"/>
    <w:rsid w:val="00E84F3F"/>
    <w:rsid w:val="00E85586"/>
    <w:rsid w:val="00E8704F"/>
    <w:rsid w:val="00E8757A"/>
    <w:rsid w:val="00E917AA"/>
    <w:rsid w:val="00E93DA8"/>
    <w:rsid w:val="00E94BA4"/>
    <w:rsid w:val="00E94DF9"/>
    <w:rsid w:val="00E95005"/>
    <w:rsid w:val="00E963CC"/>
    <w:rsid w:val="00E9690D"/>
    <w:rsid w:val="00E96D2E"/>
    <w:rsid w:val="00E97835"/>
    <w:rsid w:val="00E9789D"/>
    <w:rsid w:val="00E97EB2"/>
    <w:rsid w:val="00EA02BA"/>
    <w:rsid w:val="00EA0400"/>
    <w:rsid w:val="00EA0792"/>
    <w:rsid w:val="00EA0C82"/>
    <w:rsid w:val="00EA15FE"/>
    <w:rsid w:val="00EA18D7"/>
    <w:rsid w:val="00EA3F44"/>
    <w:rsid w:val="00EA444A"/>
    <w:rsid w:val="00EA4BE7"/>
    <w:rsid w:val="00EA5FC3"/>
    <w:rsid w:val="00EA6DBA"/>
    <w:rsid w:val="00EB027E"/>
    <w:rsid w:val="00EB0340"/>
    <w:rsid w:val="00EB21C3"/>
    <w:rsid w:val="00EB36ED"/>
    <w:rsid w:val="00EB404C"/>
    <w:rsid w:val="00EB4961"/>
    <w:rsid w:val="00EB5735"/>
    <w:rsid w:val="00EB6157"/>
    <w:rsid w:val="00EC0277"/>
    <w:rsid w:val="00EC0982"/>
    <w:rsid w:val="00EC0FC9"/>
    <w:rsid w:val="00EC12AB"/>
    <w:rsid w:val="00EC1C3C"/>
    <w:rsid w:val="00EC4DF8"/>
    <w:rsid w:val="00EC5832"/>
    <w:rsid w:val="00EC6AF0"/>
    <w:rsid w:val="00EC782B"/>
    <w:rsid w:val="00ED0205"/>
    <w:rsid w:val="00ED02E2"/>
    <w:rsid w:val="00ED127A"/>
    <w:rsid w:val="00ED2901"/>
    <w:rsid w:val="00ED2D28"/>
    <w:rsid w:val="00ED3FF7"/>
    <w:rsid w:val="00ED455C"/>
    <w:rsid w:val="00ED59B9"/>
    <w:rsid w:val="00ED6100"/>
    <w:rsid w:val="00EE2227"/>
    <w:rsid w:val="00EE3F9C"/>
    <w:rsid w:val="00EE5CF6"/>
    <w:rsid w:val="00EE6764"/>
    <w:rsid w:val="00EE68A7"/>
    <w:rsid w:val="00EE78FC"/>
    <w:rsid w:val="00EF02AA"/>
    <w:rsid w:val="00EF160F"/>
    <w:rsid w:val="00EF17BB"/>
    <w:rsid w:val="00EF1BBC"/>
    <w:rsid w:val="00EF1C5D"/>
    <w:rsid w:val="00EF226E"/>
    <w:rsid w:val="00EF29BD"/>
    <w:rsid w:val="00EF3015"/>
    <w:rsid w:val="00EF3CAF"/>
    <w:rsid w:val="00EF4207"/>
    <w:rsid w:val="00EF4849"/>
    <w:rsid w:val="00EF4D2A"/>
    <w:rsid w:val="00EF56C6"/>
    <w:rsid w:val="00EF6564"/>
    <w:rsid w:val="00EF6C1A"/>
    <w:rsid w:val="00EF6F03"/>
    <w:rsid w:val="00EF7470"/>
    <w:rsid w:val="00EF7922"/>
    <w:rsid w:val="00F001FB"/>
    <w:rsid w:val="00F00CD2"/>
    <w:rsid w:val="00F00D0B"/>
    <w:rsid w:val="00F01303"/>
    <w:rsid w:val="00F01811"/>
    <w:rsid w:val="00F0260F"/>
    <w:rsid w:val="00F02F08"/>
    <w:rsid w:val="00F045F1"/>
    <w:rsid w:val="00F05580"/>
    <w:rsid w:val="00F06532"/>
    <w:rsid w:val="00F11EC9"/>
    <w:rsid w:val="00F1276A"/>
    <w:rsid w:val="00F12BD3"/>
    <w:rsid w:val="00F13B42"/>
    <w:rsid w:val="00F14150"/>
    <w:rsid w:val="00F15ED2"/>
    <w:rsid w:val="00F16064"/>
    <w:rsid w:val="00F16223"/>
    <w:rsid w:val="00F171A4"/>
    <w:rsid w:val="00F20880"/>
    <w:rsid w:val="00F212C5"/>
    <w:rsid w:val="00F2465A"/>
    <w:rsid w:val="00F24BA8"/>
    <w:rsid w:val="00F24DD0"/>
    <w:rsid w:val="00F27AB9"/>
    <w:rsid w:val="00F301FA"/>
    <w:rsid w:val="00F302CB"/>
    <w:rsid w:val="00F30847"/>
    <w:rsid w:val="00F30D15"/>
    <w:rsid w:val="00F31959"/>
    <w:rsid w:val="00F319A4"/>
    <w:rsid w:val="00F31D6B"/>
    <w:rsid w:val="00F3203A"/>
    <w:rsid w:val="00F3224C"/>
    <w:rsid w:val="00F322A1"/>
    <w:rsid w:val="00F32E26"/>
    <w:rsid w:val="00F33686"/>
    <w:rsid w:val="00F33B4C"/>
    <w:rsid w:val="00F349F2"/>
    <w:rsid w:val="00F34A4C"/>
    <w:rsid w:val="00F35179"/>
    <w:rsid w:val="00F35B7B"/>
    <w:rsid w:val="00F36151"/>
    <w:rsid w:val="00F36E6F"/>
    <w:rsid w:val="00F3722B"/>
    <w:rsid w:val="00F37926"/>
    <w:rsid w:val="00F40D7D"/>
    <w:rsid w:val="00F40DB4"/>
    <w:rsid w:val="00F42F2D"/>
    <w:rsid w:val="00F45100"/>
    <w:rsid w:val="00F4523B"/>
    <w:rsid w:val="00F45B91"/>
    <w:rsid w:val="00F467CD"/>
    <w:rsid w:val="00F467E1"/>
    <w:rsid w:val="00F47969"/>
    <w:rsid w:val="00F50212"/>
    <w:rsid w:val="00F50F33"/>
    <w:rsid w:val="00F50F5D"/>
    <w:rsid w:val="00F51B07"/>
    <w:rsid w:val="00F52720"/>
    <w:rsid w:val="00F52BA8"/>
    <w:rsid w:val="00F53809"/>
    <w:rsid w:val="00F53A25"/>
    <w:rsid w:val="00F53C7C"/>
    <w:rsid w:val="00F53ED3"/>
    <w:rsid w:val="00F53F96"/>
    <w:rsid w:val="00F55B04"/>
    <w:rsid w:val="00F60411"/>
    <w:rsid w:val="00F606F0"/>
    <w:rsid w:val="00F61309"/>
    <w:rsid w:val="00F620ED"/>
    <w:rsid w:val="00F6220E"/>
    <w:rsid w:val="00F6267E"/>
    <w:rsid w:val="00F62E6C"/>
    <w:rsid w:val="00F63027"/>
    <w:rsid w:val="00F633B5"/>
    <w:rsid w:val="00F64193"/>
    <w:rsid w:val="00F6472C"/>
    <w:rsid w:val="00F65975"/>
    <w:rsid w:val="00F660CF"/>
    <w:rsid w:val="00F66F11"/>
    <w:rsid w:val="00F701BA"/>
    <w:rsid w:val="00F7040C"/>
    <w:rsid w:val="00F70A7B"/>
    <w:rsid w:val="00F70AD6"/>
    <w:rsid w:val="00F72946"/>
    <w:rsid w:val="00F7392E"/>
    <w:rsid w:val="00F755D7"/>
    <w:rsid w:val="00F77802"/>
    <w:rsid w:val="00F80C2C"/>
    <w:rsid w:val="00F81153"/>
    <w:rsid w:val="00F8182A"/>
    <w:rsid w:val="00F81A3C"/>
    <w:rsid w:val="00F8206D"/>
    <w:rsid w:val="00F8236A"/>
    <w:rsid w:val="00F82380"/>
    <w:rsid w:val="00F82FF6"/>
    <w:rsid w:val="00F8320B"/>
    <w:rsid w:val="00F84392"/>
    <w:rsid w:val="00F90CB7"/>
    <w:rsid w:val="00F928A9"/>
    <w:rsid w:val="00F92B52"/>
    <w:rsid w:val="00F92E1A"/>
    <w:rsid w:val="00F92F0F"/>
    <w:rsid w:val="00F931BC"/>
    <w:rsid w:val="00F938FD"/>
    <w:rsid w:val="00F94AAB"/>
    <w:rsid w:val="00F94E43"/>
    <w:rsid w:val="00F952AE"/>
    <w:rsid w:val="00F95596"/>
    <w:rsid w:val="00F965E4"/>
    <w:rsid w:val="00F96BEF"/>
    <w:rsid w:val="00FA2CB0"/>
    <w:rsid w:val="00FA2E1B"/>
    <w:rsid w:val="00FA46BB"/>
    <w:rsid w:val="00FA5C65"/>
    <w:rsid w:val="00FA5C7A"/>
    <w:rsid w:val="00FA6357"/>
    <w:rsid w:val="00FA687E"/>
    <w:rsid w:val="00FA7E62"/>
    <w:rsid w:val="00FB0061"/>
    <w:rsid w:val="00FB0888"/>
    <w:rsid w:val="00FB0B9F"/>
    <w:rsid w:val="00FB0D7C"/>
    <w:rsid w:val="00FB12B5"/>
    <w:rsid w:val="00FB1FA8"/>
    <w:rsid w:val="00FB4605"/>
    <w:rsid w:val="00FB58F9"/>
    <w:rsid w:val="00FB5C49"/>
    <w:rsid w:val="00FB676B"/>
    <w:rsid w:val="00FB6A52"/>
    <w:rsid w:val="00FC0943"/>
    <w:rsid w:val="00FC0E41"/>
    <w:rsid w:val="00FC0F44"/>
    <w:rsid w:val="00FC1206"/>
    <w:rsid w:val="00FC1884"/>
    <w:rsid w:val="00FC2391"/>
    <w:rsid w:val="00FC2813"/>
    <w:rsid w:val="00FC2C3E"/>
    <w:rsid w:val="00FC31C3"/>
    <w:rsid w:val="00FC3427"/>
    <w:rsid w:val="00FC34C8"/>
    <w:rsid w:val="00FC39E7"/>
    <w:rsid w:val="00FC4309"/>
    <w:rsid w:val="00FC54B1"/>
    <w:rsid w:val="00FC54E4"/>
    <w:rsid w:val="00FC5520"/>
    <w:rsid w:val="00FC59BF"/>
    <w:rsid w:val="00FC5A8C"/>
    <w:rsid w:val="00FC6D44"/>
    <w:rsid w:val="00FC7B7D"/>
    <w:rsid w:val="00FD06D7"/>
    <w:rsid w:val="00FD06E0"/>
    <w:rsid w:val="00FD0BBA"/>
    <w:rsid w:val="00FD2055"/>
    <w:rsid w:val="00FD2A5C"/>
    <w:rsid w:val="00FD315D"/>
    <w:rsid w:val="00FD41D2"/>
    <w:rsid w:val="00FD4695"/>
    <w:rsid w:val="00FD54D2"/>
    <w:rsid w:val="00FD62CF"/>
    <w:rsid w:val="00FD676C"/>
    <w:rsid w:val="00FD6A2D"/>
    <w:rsid w:val="00FD7726"/>
    <w:rsid w:val="00FD79BA"/>
    <w:rsid w:val="00FD7B8C"/>
    <w:rsid w:val="00FE0FEB"/>
    <w:rsid w:val="00FE3131"/>
    <w:rsid w:val="00FE3980"/>
    <w:rsid w:val="00FE43CD"/>
    <w:rsid w:val="00FE60D0"/>
    <w:rsid w:val="00FE6F88"/>
    <w:rsid w:val="00FF0D6B"/>
    <w:rsid w:val="00FF14DA"/>
    <w:rsid w:val="00FF240A"/>
    <w:rsid w:val="00FF2CD4"/>
    <w:rsid w:val="00FF37D7"/>
    <w:rsid w:val="00FF4899"/>
    <w:rsid w:val="00FF6174"/>
    <w:rsid w:val="00FF6AD7"/>
    <w:rsid w:val="1371F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884DE"/>
  <w15:docId w15:val="{63DCBEEE-1E8D-40F1-87BD-D50A943F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7D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3F6"/>
  </w:style>
  <w:style w:type="paragraph" w:styleId="Footer">
    <w:name w:val="footer"/>
    <w:basedOn w:val="Normal"/>
    <w:link w:val="FooterChar"/>
    <w:uiPriority w:val="99"/>
    <w:unhideWhenUsed/>
    <w:rsid w:val="000153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3F6"/>
  </w:style>
  <w:style w:type="paragraph" w:styleId="BalloonText">
    <w:name w:val="Balloon Text"/>
    <w:basedOn w:val="Normal"/>
    <w:link w:val="BalloonTextChar"/>
    <w:uiPriority w:val="99"/>
    <w:semiHidden/>
    <w:unhideWhenUsed/>
    <w:rsid w:val="000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F6"/>
    <w:rPr>
      <w:rFonts w:ascii="Tahoma" w:hAnsi="Tahoma" w:cs="Tahoma"/>
      <w:sz w:val="16"/>
      <w:szCs w:val="16"/>
    </w:rPr>
  </w:style>
  <w:style w:type="character" w:customStyle="1" w:styleId="Headline">
    <w:name w:val="Headline"/>
    <w:basedOn w:val="DefaultParagraphFont"/>
    <w:rsid w:val="00F47969"/>
    <w:rPr>
      <w:rFonts w:ascii="Arial" w:hAnsi="Arial"/>
      <w:color w:val="000E2F"/>
      <w:sz w:val="20"/>
    </w:rPr>
  </w:style>
  <w:style w:type="paragraph" w:customStyle="1" w:styleId="Paragraph">
    <w:name w:val="Paragraph"/>
    <w:basedOn w:val="Normal"/>
    <w:rsid w:val="00F47969"/>
    <w:pPr>
      <w:spacing w:after="120" w:line="300" w:lineRule="auto"/>
    </w:pPr>
    <w:rPr>
      <w:rFonts w:ascii="Arial" w:eastAsia="Times New Roman" w:hAnsi="Arial" w:cs="Times New Roman"/>
      <w:color w:val="000E2F"/>
      <w:sz w:val="18"/>
      <w:szCs w:val="20"/>
    </w:rPr>
  </w:style>
  <w:style w:type="paragraph" w:styleId="ListParagraph">
    <w:name w:val="List Paragraph"/>
    <w:basedOn w:val="Normal"/>
    <w:uiPriority w:val="34"/>
    <w:qFormat/>
    <w:rsid w:val="00E315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4588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C08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oucher\Desktop\bo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EC6D1-B3C9-4C0D-A927-E842B173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bod_template.dotx</Template>
  <TotalTime>1</TotalTime>
  <Pages>2</Pages>
  <Words>421</Words>
  <Characters>2404</Characters>
  <Application>Microsoft Office Word</Application>
  <DocSecurity>0</DocSecurity>
  <Lines>20</Lines>
  <Paragraphs>5</Paragraphs>
  <ScaleCrop>false</ScaleCrop>
  <Company>UCHC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Boucher,Grace</dc:creator>
  <cp:keywords/>
  <dc:description/>
  <cp:lastModifiedBy>Wall,Laurie</cp:lastModifiedBy>
  <cp:revision>2</cp:revision>
  <cp:lastPrinted>2026-05-15T14:28:00Z</cp:lastPrinted>
  <dcterms:created xsi:type="dcterms:W3CDTF">2026-07-30T19:02:00Z</dcterms:created>
  <dcterms:modified xsi:type="dcterms:W3CDTF">2026-07-30T19:02:00Z</dcterms:modified>
</cp:coreProperties>
</file>